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6B3F33" w14:textId="77777777" w:rsidR="001C24B5" w:rsidRPr="003862A2" w:rsidRDefault="001C24B5" w:rsidP="00F742D3">
      <w:p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theme="minorHAnsi"/>
          <w:b/>
          <w:sz w:val="28"/>
          <w:szCs w:val="28"/>
          <w:lang w:val="it-CH" w:eastAsia="de-CH"/>
        </w:rPr>
      </w:pPr>
    </w:p>
    <w:p w14:paraId="2267D7EF" w14:textId="277FB291" w:rsidR="00F742D3" w:rsidRPr="003862A2" w:rsidRDefault="00956FD4" w:rsidP="00F742D3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  <w:lang w:val="it-CH" w:eastAsia="de-CH"/>
        </w:rPr>
      </w:pPr>
      <w:r w:rsidRPr="003862A2">
        <w:rPr>
          <w:rFonts w:asciiTheme="minorHAnsi" w:hAnsiTheme="minorHAnsi" w:cstheme="minorHAnsi"/>
          <w:b/>
          <w:sz w:val="28"/>
          <w:szCs w:val="28"/>
          <w:lang w:val="it-CH" w:eastAsia="de-CH"/>
        </w:rPr>
        <w:t xml:space="preserve">Nuova Politica Regionale (NPR) </w:t>
      </w:r>
      <w:r w:rsidR="00BB00E1" w:rsidRPr="003862A2">
        <w:rPr>
          <w:rFonts w:asciiTheme="minorHAnsi" w:hAnsiTheme="minorHAnsi" w:cstheme="minorHAnsi"/>
          <w:b/>
          <w:sz w:val="28"/>
          <w:szCs w:val="28"/>
          <w:lang w:val="it-CH" w:eastAsia="de-CH"/>
        </w:rPr>
        <w:t>Relazione</w:t>
      </w:r>
      <w:r w:rsidRPr="003862A2">
        <w:rPr>
          <w:rFonts w:asciiTheme="minorHAnsi" w:hAnsiTheme="minorHAnsi" w:cstheme="minorHAnsi"/>
          <w:b/>
          <w:sz w:val="28"/>
          <w:szCs w:val="28"/>
          <w:lang w:val="it-CH" w:eastAsia="de-CH"/>
        </w:rPr>
        <w:t xml:space="preserve"> intermedi</w:t>
      </w:r>
      <w:r w:rsidR="00BB00E1" w:rsidRPr="003862A2">
        <w:rPr>
          <w:rFonts w:asciiTheme="minorHAnsi" w:hAnsiTheme="minorHAnsi" w:cstheme="minorHAnsi"/>
          <w:b/>
          <w:sz w:val="28"/>
          <w:szCs w:val="28"/>
          <w:lang w:val="it-CH" w:eastAsia="de-CH"/>
        </w:rPr>
        <w:t>a</w:t>
      </w:r>
      <w:r w:rsidRPr="003862A2">
        <w:rPr>
          <w:rFonts w:asciiTheme="minorHAnsi" w:hAnsiTheme="minorHAnsi" w:cstheme="minorHAnsi"/>
          <w:b/>
          <w:sz w:val="28"/>
          <w:szCs w:val="28"/>
          <w:lang w:val="it-CH" w:eastAsia="de-CH"/>
        </w:rPr>
        <w:t xml:space="preserve"> del progetto</w:t>
      </w:r>
    </w:p>
    <w:p w14:paraId="04D3AC57" w14:textId="77777777" w:rsidR="009001DB" w:rsidRPr="003862A2" w:rsidRDefault="009001DB" w:rsidP="009001DB">
      <w:p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theme="minorHAnsi"/>
          <w:b/>
          <w:sz w:val="20"/>
          <w:szCs w:val="20"/>
          <w:lang w:val="it-CH" w:eastAsia="de-CH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DBDB" w:themeFill="accent2" w:themeFillTint="33"/>
        <w:tblLayout w:type="fixed"/>
        <w:tblLook w:val="01E0" w:firstRow="1" w:lastRow="1" w:firstColumn="1" w:lastColumn="1" w:noHBand="0" w:noVBand="0"/>
      </w:tblPr>
      <w:tblGrid>
        <w:gridCol w:w="9747"/>
      </w:tblGrid>
      <w:tr w:rsidR="001151F2" w:rsidRPr="003862A2" w14:paraId="7FA3B9C3" w14:textId="77777777" w:rsidTr="001151F2">
        <w:tc>
          <w:tcPr>
            <w:tcW w:w="9747" w:type="dxa"/>
            <w:shd w:val="clear" w:color="auto" w:fill="F2DBDB" w:themeFill="accent2" w:themeFillTint="33"/>
            <w:tcMar>
              <w:top w:w="28" w:type="dxa"/>
            </w:tcMar>
          </w:tcPr>
          <w:p w14:paraId="69190362" w14:textId="664E24F2" w:rsidR="007C7E8E" w:rsidRPr="003862A2" w:rsidRDefault="00566074" w:rsidP="002D485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Utilizzando i fondi del</w:t>
            </w:r>
            <w:r w:rsidR="002D485A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PA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PSG 2024-2027, il promotore del progetto si impegna a fornire all'ufficio PSG una relazione intermedia annuale. Tale relazione fornisce informazioni sullo stato di avanzamento del progetto, sul raggiungimento degli obiettivi intermedi, sull'utilizzo dei fondi e su eventuali scostamenti</w:t>
            </w:r>
            <w:r w:rsidR="003204BA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.</w:t>
            </w:r>
          </w:p>
        </w:tc>
      </w:tr>
    </w:tbl>
    <w:p w14:paraId="5D07C1A4" w14:textId="77777777" w:rsidR="009001DB" w:rsidRPr="003862A2" w:rsidRDefault="009001DB" w:rsidP="009001DB">
      <w:p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theme="minorHAnsi"/>
          <w:sz w:val="20"/>
          <w:szCs w:val="20"/>
          <w:lang w:val="it-CH" w:eastAsia="de-CH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69"/>
        <w:gridCol w:w="6378"/>
      </w:tblGrid>
      <w:tr w:rsidR="009001DB" w:rsidRPr="003862A2" w14:paraId="49741CAC" w14:textId="77777777" w:rsidTr="001151F2">
        <w:tc>
          <w:tcPr>
            <w:tcW w:w="9747" w:type="dxa"/>
            <w:gridSpan w:val="2"/>
            <w:shd w:val="clear" w:color="auto" w:fill="C6D9F1" w:themeFill="text2" w:themeFillTint="33"/>
            <w:tcMar>
              <w:top w:w="28" w:type="dxa"/>
            </w:tcMar>
          </w:tcPr>
          <w:p w14:paraId="0D9C8A58" w14:textId="071F853E" w:rsidR="009001DB" w:rsidRPr="003862A2" w:rsidRDefault="00BB00E1" w:rsidP="00191176">
            <w:pPr>
              <w:pStyle w:val="Listenabsatz"/>
              <w:keepNext/>
              <w:numPr>
                <w:ilvl w:val="0"/>
                <w:numId w:val="10"/>
              </w:numPr>
              <w:tabs>
                <w:tab w:val="left" w:pos="1450"/>
              </w:tabs>
              <w:overflowPunct w:val="0"/>
              <w:autoSpaceDE w:val="0"/>
              <w:autoSpaceDN w:val="0"/>
              <w:adjustRightInd w:val="0"/>
              <w:spacing w:before="60" w:after="60"/>
              <w:ind w:left="453" w:hanging="357"/>
              <w:textAlignment w:val="baseline"/>
              <w:outlineLvl w:val="1"/>
              <w:rPr>
                <w:rFonts w:asciiTheme="minorHAnsi" w:hAnsiTheme="minorHAnsi" w:cstheme="minorHAnsi"/>
                <w:iCs/>
                <w:sz w:val="24"/>
                <w:szCs w:val="28"/>
                <w:lang w:val="it-CH"/>
              </w:rPr>
            </w:pPr>
            <w:r w:rsidRPr="003862A2">
              <w:rPr>
                <w:rFonts w:asciiTheme="minorHAnsi" w:hAnsiTheme="minorHAnsi" w:cstheme="minorHAnsi"/>
                <w:iCs/>
                <w:sz w:val="24"/>
                <w:szCs w:val="28"/>
                <w:lang w:val="it-CH"/>
              </w:rPr>
              <w:t xml:space="preserve">Informazioni generali </w:t>
            </w:r>
            <w:r w:rsidR="009B7F43" w:rsidRPr="003862A2">
              <w:rPr>
                <w:rFonts w:asciiTheme="minorHAnsi" w:hAnsiTheme="minorHAnsi" w:cstheme="minorHAnsi"/>
                <w:iCs/>
                <w:sz w:val="24"/>
                <w:szCs w:val="28"/>
                <w:lang w:val="it-CH"/>
              </w:rPr>
              <w:t>del</w:t>
            </w:r>
            <w:r w:rsidRPr="003862A2">
              <w:rPr>
                <w:rFonts w:asciiTheme="minorHAnsi" w:hAnsiTheme="minorHAnsi" w:cstheme="minorHAnsi"/>
                <w:iCs/>
                <w:sz w:val="24"/>
                <w:szCs w:val="28"/>
                <w:lang w:val="it-CH"/>
              </w:rPr>
              <w:t xml:space="preserve"> richiedente</w:t>
            </w:r>
          </w:p>
        </w:tc>
      </w:tr>
      <w:tr w:rsidR="009001DB" w:rsidRPr="003862A2" w14:paraId="3D1185AF" w14:textId="77777777" w:rsidTr="00357088">
        <w:trPr>
          <w:trHeight w:val="284"/>
        </w:trPr>
        <w:tc>
          <w:tcPr>
            <w:tcW w:w="3369" w:type="dxa"/>
            <w:tcMar>
              <w:top w:w="28" w:type="dxa"/>
            </w:tcMar>
          </w:tcPr>
          <w:p w14:paraId="067CD000" w14:textId="0706E90B" w:rsidR="009001DB" w:rsidRPr="003862A2" w:rsidRDefault="00BB00E1" w:rsidP="009001DB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Istituzione/Organizzazione/Azienda</w:t>
            </w:r>
          </w:p>
        </w:tc>
        <w:tc>
          <w:tcPr>
            <w:tcW w:w="6378" w:type="dxa"/>
            <w:tcMar>
              <w:top w:w="28" w:type="dxa"/>
            </w:tcMar>
          </w:tcPr>
          <w:p w14:paraId="7D44377C" w14:textId="77777777" w:rsidR="009001DB" w:rsidRPr="003862A2" w:rsidRDefault="009001DB" w:rsidP="009001DB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</w:tr>
      <w:tr w:rsidR="009001DB" w:rsidRPr="003862A2" w14:paraId="307BB40B" w14:textId="77777777" w:rsidTr="00357088">
        <w:trPr>
          <w:trHeight w:val="284"/>
        </w:trPr>
        <w:tc>
          <w:tcPr>
            <w:tcW w:w="3369" w:type="dxa"/>
            <w:tcMar>
              <w:top w:w="28" w:type="dxa"/>
            </w:tcMar>
          </w:tcPr>
          <w:p w14:paraId="64426B4E" w14:textId="4631D679" w:rsidR="009001DB" w:rsidRPr="003862A2" w:rsidRDefault="00BB00E1" w:rsidP="009001DB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Persona di riferimento</w:t>
            </w:r>
          </w:p>
        </w:tc>
        <w:tc>
          <w:tcPr>
            <w:tcW w:w="6378" w:type="dxa"/>
            <w:tcMar>
              <w:top w:w="28" w:type="dxa"/>
            </w:tcMar>
          </w:tcPr>
          <w:p w14:paraId="631B7C48" w14:textId="77777777" w:rsidR="009001DB" w:rsidRPr="003862A2" w:rsidRDefault="009001DB" w:rsidP="009001DB">
            <w:pPr>
              <w:tabs>
                <w:tab w:val="left" w:pos="1701"/>
              </w:tabs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ab/>
            </w:r>
          </w:p>
        </w:tc>
      </w:tr>
      <w:tr w:rsidR="009001DB" w:rsidRPr="003862A2" w14:paraId="1F5CCE88" w14:textId="77777777" w:rsidTr="00357088">
        <w:trPr>
          <w:trHeight w:val="284"/>
        </w:trPr>
        <w:tc>
          <w:tcPr>
            <w:tcW w:w="3369" w:type="dxa"/>
            <w:tcMar>
              <w:top w:w="28" w:type="dxa"/>
            </w:tcMar>
          </w:tcPr>
          <w:p w14:paraId="14B6D454" w14:textId="51A29219" w:rsidR="009001DB" w:rsidRPr="003862A2" w:rsidRDefault="00BB00E1" w:rsidP="009001DB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Indirizzo</w:t>
            </w:r>
          </w:p>
        </w:tc>
        <w:tc>
          <w:tcPr>
            <w:tcW w:w="6378" w:type="dxa"/>
            <w:tcMar>
              <w:top w:w="28" w:type="dxa"/>
            </w:tcMar>
          </w:tcPr>
          <w:p w14:paraId="44FC552F" w14:textId="77777777" w:rsidR="009001DB" w:rsidRPr="003862A2" w:rsidRDefault="009001DB" w:rsidP="009001DB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</w:tr>
      <w:tr w:rsidR="009001DB" w:rsidRPr="003862A2" w14:paraId="00C1F07E" w14:textId="77777777" w:rsidTr="00357088">
        <w:trPr>
          <w:trHeight w:val="284"/>
        </w:trPr>
        <w:tc>
          <w:tcPr>
            <w:tcW w:w="3369" w:type="dxa"/>
            <w:tcMar>
              <w:top w:w="28" w:type="dxa"/>
            </w:tcMar>
          </w:tcPr>
          <w:p w14:paraId="466C04CF" w14:textId="2F09B988" w:rsidR="009001DB" w:rsidRPr="003862A2" w:rsidRDefault="006918DC" w:rsidP="00914336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Telefon</w:t>
            </w:r>
            <w:r w:rsidR="00BB00E1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o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/ </w:t>
            </w:r>
            <w:r w:rsidR="00BB00E1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Cellulare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  <w:tc>
          <w:tcPr>
            <w:tcW w:w="6378" w:type="dxa"/>
            <w:tcMar>
              <w:top w:w="28" w:type="dxa"/>
            </w:tcMar>
          </w:tcPr>
          <w:p w14:paraId="39014507" w14:textId="77777777" w:rsidR="009001DB" w:rsidRPr="003862A2" w:rsidRDefault="009001DB" w:rsidP="009001DB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</w:tr>
      <w:tr w:rsidR="009001DB" w:rsidRPr="003862A2" w14:paraId="3194D95D" w14:textId="77777777" w:rsidTr="00357088">
        <w:trPr>
          <w:trHeight w:val="284"/>
        </w:trPr>
        <w:tc>
          <w:tcPr>
            <w:tcW w:w="3369" w:type="dxa"/>
            <w:tcMar>
              <w:top w:w="28" w:type="dxa"/>
            </w:tcMar>
          </w:tcPr>
          <w:p w14:paraId="2B33C82C" w14:textId="4662310B" w:rsidR="009001DB" w:rsidRPr="003862A2" w:rsidRDefault="0058151E" w:rsidP="00914336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E-Mail</w:t>
            </w:r>
            <w:r w:rsidR="006918DC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  <w:tc>
          <w:tcPr>
            <w:tcW w:w="6378" w:type="dxa"/>
            <w:tcMar>
              <w:top w:w="28" w:type="dxa"/>
            </w:tcMar>
          </w:tcPr>
          <w:p w14:paraId="7C9314E0" w14:textId="77777777" w:rsidR="009001DB" w:rsidRPr="003862A2" w:rsidRDefault="009001DB" w:rsidP="009001DB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</w:tr>
    </w:tbl>
    <w:p w14:paraId="347F700E" w14:textId="77777777" w:rsidR="00BB794E" w:rsidRPr="003862A2" w:rsidRDefault="00BB794E" w:rsidP="009001DB">
      <w:pPr>
        <w:overflowPunct w:val="0"/>
        <w:autoSpaceDE w:val="0"/>
        <w:autoSpaceDN w:val="0"/>
        <w:adjustRightInd w:val="0"/>
        <w:spacing w:after="20"/>
        <w:textAlignment w:val="baseline"/>
        <w:rPr>
          <w:rFonts w:asciiTheme="minorHAnsi" w:hAnsiTheme="minorHAnsi" w:cstheme="minorHAnsi"/>
          <w:sz w:val="20"/>
          <w:szCs w:val="20"/>
          <w:lang w:val="it-CH" w:eastAsia="de-CH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97"/>
        <w:gridCol w:w="6350"/>
      </w:tblGrid>
      <w:tr w:rsidR="009001DB" w:rsidRPr="003862A2" w14:paraId="69A5DCC2" w14:textId="77777777" w:rsidTr="00654140">
        <w:trPr>
          <w:trHeight w:val="284"/>
        </w:trPr>
        <w:tc>
          <w:tcPr>
            <w:tcW w:w="9747" w:type="dxa"/>
            <w:gridSpan w:val="2"/>
            <w:shd w:val="clear" w:color="auto" w:fill="C6D9F1" w:themeFill="text2" w:themeFillTint="33"/>
            <w:tcMar>
              <w:top w:w="28" w:type="dxa"/>
            </w:tcMar>
          </w:tcPr>
          <w:p w14:paraId="2B9E0EAD" w14:textId="5243AB3C" w:rsidR="009001DB" w:rsidRPr="003862A2" w:rsidRDefault="00BB00E1" w:rsidP="001A0B19">
            <w:pPr>
              <w:pStyle w:val="Listenabsatz"/>
              <w:keepNext/>
              <w:numPr>
                <w:ilvl w:val="0"/>
                <w:numId w:val="10"/>
              </w:numPr>
              <w:tabs>
                <w:tab w:val="left" w:pos="1450"/>
              </w:tabs>
              <w:overflowPunct w:val="0"/>
              <w:autoSpaceDE w:val="0"/>
              <w:autoSpaceDN w:val="0"/>
              <w:adjustRightInd w:val="0"/>
              <w:spacing w:before="60" w:after="60"/>
              <w:ind w:left="453" w:hanging="357"/>
              <w:textAlignment w:val="baseline"/>
              <w:outlineLvl w:val="1"/>
              <w:rPr>
                <w:rFonts w:asciiTheme="minorHAnsi" w:hAnsiTheme="minorHAnsi" w:cstheme="minorHAnsi"/>
                <w:iCs/>
                <w:sz w:val="24"/>
                <w:szCs w:val="28"/>
                <w:lang w:val="it-CH"/>
              </w:rPr>
            </w:pPr>
            <w:r w:rsidRPr="003862A2">
              <w:rPr>
                <w:rFonts w:asciiTheme="minorHAnsi" w:hAnsiTheme="minorHAnsi" w:cstheme="minorHAnsi"/>
                <w:iCs/>
                <w:sz w:val="24"/>
                <w:szCs w:val="28"/>
                <w:lang w:val="it-CH"/>
              </w:rPr>
              <w:t>Descrizione del progetto</w:t>
            </w:r>
            <w:r w:rsidR="009001DB" w:rsidRPr="003862A2">
              <w:rPr>
                <w:rFonts w:asciiTheme="minorHAnsi" w:hAnsiTheme="minorHAnsi" w:cstheme="minorHAnsi"/>
                <w:iCs/>
                <w:sz w:val="24"/>
                <w:szCs w:val="28"/>
                <w:lang w:val="it-CH"/>
              </w:rPr>
              <w:t xml:space="preserve"> </w:t>
            </w:r>
          </w:p>
        </w:tc>
      </w:tr>
      <w:tr w:rsidR="009001DB" w:rsidRPr="003862A2" w14:paraId="112921C2" w14:textId="2040AA31" w:rsidTr="00654140">
        <w:trPr>
          <w:trHeight w:val="379"/>
        </w:trPr>
        <w:tc>
          <w:tcPr>
            <w:tcW w:w="3397" w:type="dxa"/>
            <w:tcMar>
              <w:top w:w="28" w:type="dxa"/>
            </w:tcMar>
          </w:tcPr>
          <w:p w14:paraId="77FBDBC1" w14:textId="662A4833" w:rsidR="009001DB" w:rsidRPr="003862A2" w:rsidRDefault="00BB00E1" w:rsidP="009B0B2E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Nome del progetto</w:t>
            </w:r>
            <w:r w:rsidR="00BB407B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  <w:p w14:paraId="42932CF4" w14:textId="67949685" w:rsidR="00F56A86" w:rsidRPr="003862A2" w:rsidRDefault="00BB00E1" w:rsidP="009B0B2E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Inserire il nome del progetto</w:t>
            </w:r>
            <w:r w:rsidR="00F56A86" w:rsidRPr="003862A2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.</w:t>
            </w:r>
          </w:p>
        </w:tc>
        <w:tc>
          <w:tcPr>
            <w:tcW w:w="6350" w:type="dxa"/>
            <w:tcMar>
              <w:top w:w="28" w:type="dxa"/>
            </w:tcMar>
          </w:tcPr>
          <w:p w14:paraId="23305B3E" w14:textId="5D22EF3C" w:rsidR="009001DB" w:rsidRPr="003862A2" w:rsidRDefault="009001DB" w:rsidP="009001DB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</w:tr>
      <w:tr w:rsidR="00A51D5E" w:rsidRPr="003862A2" w14:paraId="7B0FD740" w14:textId="77777777" w:rsidTr="00654140">
        <w:trPr>
          <w:trHeight w:val="1014"/>
        </w:trPr>
        <w:tc>
          <w:tcPr>
            <w:tcW w:w="3397" w:type="dxa"/>
            <w:tcMar>
              <w:top w:w="28" w:type="dxa"/>
            </w:tcMar>
          </w:tcPr>
          <w:p w14:paraId="1A393BE1" w14:textId="73E79E11" w:rsidR="00A01390" w:rsidRPr="003862A2" w:rsidRDefault="00BB00E1" w:rsidP="00A01390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Cs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 xml:space="preserve">Rapporto di attività basato sulle </w:t>
            </w:r>
            <w:r w:rsidR="009C5059" w:rsidRPr="003862A2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>fasi</w:t>
            </w:r>
            <w:r w:rsidRPr="003862A2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 xml:space="preserve"> concordate </w:t>
            </w:r>
            <w:r w:rsidRPr="003862A2">
              <w:rPr>
                <w:rFonts w:asciiTheme="minorHAnsi" w:hAnsiTheme="minorHAnsi" w:cstheme="minorHAnsi"/>
                <w:bCs/>
                <w:sz w:val="20"/>
                <w:szCs w:val="20"/>
                <w:lang w:val="it-CH" w:eastAsia="de-CH"/>
              </w:rPr>
              <w:t xml:space="preserve">(secondo </w:t>
            </w:r>
            <w:r w:rsidR="009C5059" w:rsidRPr="003862A2">
              <w:rPr>
                <w:rFonts w:asciiTheme="minorHAnsi" w:hAnsiTheme="minorHAnsi" w:cstheme="minorHAnsi"/>
                <w:bCs/>
                <w:sz w:val="20"/>
                <w:szCs w:val="20"/>
                <w:lang w:val="it-CH" w:eastAsia="de-CH"/>
              </w:rPr>
              <w:t>l’accordo sui livelli del servizio</w:t>
            </w:r>
            <w:r w:rsidR="00350C81" w:rsidRPr="003862A2">
              <w:rPr>
                <w:rFonts w:asciiTheme="minorHAnsi" w:hAnsiTheme="minorHAnsi" w:cstheme="minorHAnsi"/>
                <w:bCs/>
                <w:sz w:val="20"/>
                <w:szCs w:val="20"/>
                <w:lang w:val="it-CH" w:eastAsia="de-CH"/>
              </w:rPr>
              <w:t>)</w:t>
            </w:r>
          </w:p>
          <w:p w14:paraId="723A9562" w14:textId="77777777" w:rsidR="00A01390" w:rsidRPr="003862A2" w:rsidRDefault="00A01390" w:rsidP="00A01390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  <w:p w14:paraId="4469FDC1" w14:textId="04A78691" w:rsidR="00A01390" w:rsidRPr="003862A2" w:rsidRDefault="00BB00E1" w:rsidP="00A01390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La </w:t>
            </w:r>
            <w:r w:rsidR="009C5059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fase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è stata raggiunta</w:t>
            </w:r>
            <w:r w:rsidR="00A01390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?</w:t>
            </w:r>
          </w:p>
          <w:p w14:paraId="3138BCD1" w14:textId="7F0FE10E" w:rsidR="00A01390" w:rsidRPr="003862A2" w:rsidRDefault="00A01390" w:rsidP="00A01390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FORMCHECKBOX </w:instrTex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  <w:r w:rsidR="00BB00E1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Sì</w:t>
            </w:r>
          </w:p>
          <w:p w14:paraId="727227C4" w14:textId="3A9B4D7D" w:rsidR="00A51D5E" w:rsidRPr="003862A2" w:rsidRDefault="00A01390" w:rsidP="00A01390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FORMCHECKBOX </w:instrTex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N</w:t>
            </w:r>
            <w:r w:rsidR="00BB00E1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o</w:t>
            </w:r>
          </w:p>
        </w:tc>
        <w:tc>
          <w:tcPr>
            <w:tcW w:w="6350" w:type="dxa"/>
            <w:tcMar>
              <w:top w:w="28" w:type="dxa"/>
            </w:tcMar>
          </w:tcPr>
          <w:p w14:paraId="015D5F84" w14:textId="6EDA1A5F" w:rsidR="0086095F" w:rsidRPr="003862A2" w:rsidRDefault="00B34CEC" w:rsidP="0086095F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sdt>
              <w:sdtPr>
                <w:rPr>
                  <w:rStyle w:val="Formatvorlage5"/>
                  <w:lang w:val="it-CH"/>
                </w:rPr>
                <w:alias w:val="Fasi"/>
                <w:tag w:val="Fasi"/>
                <w:id w:val="-1987317067"/>
                <w:lock w:val="sdtLocked"/>
                <w:placeholder>
                  <w:docPart w:val="5C39ADD06038498B9088B53E448235B8"/>
                </w:placeholder>
                <w15:color w:val="0000FF"/>
                <w:dropDownList>
                  <w:listItem w:displayText="Selezionare un numero" w:value="Selezionare un numero"/>
                  <w:listItem w:displayText="Fase 1" w:value="Fase 1"/>
                  <w:listItem w:displayText="Fase 2" w:value="Fase 2"/>
                  <w:listItem w:displayText="Fase 3" w:value="Fase 3"/>
                  <w:listItem w:displayText="Fase 4" w:value="Fase 4"/>
                  <w:listItem w:displayText="Fase 5" w:value="Fase 5"/>
                  <w:listItem w:displayText="Fase 6" w:value="Fase 6"/>
                </w:dropDownList>
              </w:sdtPr>
              <w:sdtEndPr>
                <w:rPr>
                  <w:rStyle w:val="Formatvorlage5"/>
                </w:rPr>
              </w:sdtEndPr>
              <w:sdtContent>
                <w:r w:rsidR="00B22004" w:rsidRPr="003862A2">
                  <w:rPr>
                    <w:rStyle w:val="Formatvorlage5"/>
                    <w:lang w:val="it-CH"/>
                  </w:rPr>
                  <w:t>Selezionare un numero</w:t>
                </w:r>
              </w:sdtContent>
            </w:sdt>
            <w:r w:rsidR="00982414" w:rsidRPr="003862A2">
              <w:rPr>
                <w:rStyle w:val="Formatvorlage4"/>
                <w:lang w:val="it-CH"/>
              </w:rPr>
              <w:tab/>
            </w:r>
            <w:r w:rsidR="00A51D5E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A51D5E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="00A51D5E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="00A51D5E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="00332B7F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332B7F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332B7F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332B7F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332B7F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A51D5E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  <w:p w14:paraId="72A2BEDE" w14:textId="2CF40091" w:rsidR="0086095F" w:rsidRPr="003862A2" w:rsidRDefault="009C5059" w:rsidP="0086095F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Quali attività sono state implementate per raggiungere la fase 1</w:t>
            </w:r>
            <w:r w:rsidR="0086095F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?</w:t>
            </w:r>
          </w:p>
          <w:p w14:paraId="688133FF" w14:textId="101B42DB" w:rsidR="0086095F" w:rsidRPr="003862A2" w:rsidRDefault="0086095F" w:rsidP="00A01390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  <w:p w14:paraId="501843AE" w14:textId="09F1570B" w:rsidR="0086095F" w:rsidRPr="003862A2" w:rsidRDefault="009C5059" w:rsidP="0086095F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Quali obiettivi hai raggiunto o completato con le attività</w:t>
            </w:r>
            <w:r w:rsidR="0086095F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?</w:t>
            </w:r>
          </w:p>
          <w:p w14:paraId="4469243B" w14:textId="6A5D15D4" w:rsidR="0086095F" w:rsidRPr="003862A2" w:rsidRDefault="0086095F" w:rsidP="0086095F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  <w:p w14:paraId="2AE51DB1" w14:textId="71C0B9A8" w:rsidR="0086095F" w:rsidRPr="003862A2" w:rsidRDefault="009C5059" w:rsidP="0086095F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Qual è il costo delle attività</w:t>
            </w:r>
            <w:r w:rsidR="0086095F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?</w:t>
            </w:r>
          </w:p>
          <w:p w14:paraId="206C6FF5" w14:textId="109FB65D" w:rsidR="00A51D5E" w:rsidRPr="003862A2" w:rsidRDefault="0086095F" w:rsidP="00332B7F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</w:tr>
      <w:tr w:rsidR="0008315B" w:rsidRPr="003862A2" w14:paraId="6F143576" w14:textId="77777777" w:rsidTr="00654140">
        <w:trPr>
          <w:trHeight w:val="1014"/>
        </w:trPr>
        <w:tc>
          <w:tcPr>
            <w:tcW w:w="3397" w:type="dxa"/>
            <w:tcMar>
              <w:top w:w="28" w:type="dxa"/>
            </w:tcMar>
          </w:tcPr>
          <w:p w14:paraId="3CBBB5A0" w14:textId="1118205F" w:rsidR="0008315B" w:rsidRPr="003862A2" w:rsidRDefault="009C5059" w:rsidP="001619DE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>Problemi di realizzazione</w:t>
            </w:r>
          </w:p>
          <w:p w14:paraId="6EE97EB1" w14:textId="1F44E3E2" w:rsidR="00380301" w:rsidRPr="003862A2" w:rsidRDefault="00380301" w:rsidP="001619DE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</w:pPr>
          </w:p>
          <w:p w14:paraId="2D00A741" w14:textId="77777777" w:rsidR="009C5059" w:rsidRPr="003862A2" w:rsidRDefault="009C5059" w:rsidP="00FA3613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 xml:space="preserve">Perché le fasi non sono state raggiunte? </w:t>
            </w:r>
          </w:p>
          <w:p w14:paraId="66831B76" w14:textId="0A7B0878" w:rsidR="0008315B" w:rsidRPr="003862A2" w:rsidRDefault="009C5059" w:rsidP="00FA3613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Quali problemi sono sorti</w:t>
            </w:r>
            <w:r w:rsidR="00502124" w:rsidRPr="003862A2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?</w:t>
            </w:r>
          </w:p>
        </w:tc>
        <w:tc>
          <w:tcPr>
            <w:tcW w:w="6350" w:type="dxa"/>
            <w:tcMar>
              <w:top w:w="28" w:type="dxa"/>
            </w:tcMar>
          </w:tcPr>
          <w:p w14:paraId="4EC1778D" w14:textId="300CD251" w:rsidR="0008315B" w:rsidRPr="003862A2" w:rsidRDefault="0008315B" w:rsidP="00332B7F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</w:tr>
      <w:tr w:rsidR="0008315B" w:rsidRPr="003862A2" w14:paraId="6EEE5D63" w14:textId="77777777" w:rsidTr="00654140">
        <w:trPr>
          <w:trHeight w:val="1014"/>
        </w:trPr>
        <w:tc>
          <w:tcPr>
            <w:tcW w:w="3397" w:type="dxa"/>
            <w:tcMar>
              <w:top w:w="28" w:type="dxa"/>
            </w:tcMar>
          </w:tcPr>
          <w:p w14:paraId="40B76D9C" w14:textId="183CC2B4" w:rsidR="00FA3613" w:rsidRPr="003862A2" w:rsidRDefault="009C5059" w:rsidP="001619DE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>Risoluzione dei problemi / misure</w:t>
            </w:r>
          </w:p>
          <w:p w14:paraId="0EAE2C23" w14:textId="77777777" w:rsidR="00380301" w:rsidRPr="003862A2" w:rsidRDefault="00380301" w:rsidP="001619DE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</w:p>
          <w:p w14:paraId="313842FD" w14:textId="59A82256" w:rsidR="0008315B" w:rsidRPr="003862A2" w:rsidRDefault="009C5059" w:rsidP="001619DE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Descrivere le misure adottate per affrontare i problemi nel miglior modo possibile</w:t>
            </w:r>
            <w:r w:rsidR="0008315B" w:rsidRPr="003862A2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.</w:t>
            </w:r>
            <w:r w:rsidR="0008315B" w:rsidRPr="003862A2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 xml:space="preserve"> </w:t>
            </w:r>
          </w:p>
        </w:tc>
        <w:tc>
          <w:tcPr>
            <w:tcW w:w="6350" w:type="dxa"/>
            <w:tcMar>
              <w:top w:w="28" w:type="dxa"/>
            </w:tcMar>
          </w:tcPr>
          <w:p w14:paraId="566EACF7" w14:textId="11837F11" w:rsidR="0008315B" w:rsidRPr="003862A2" w:rsidRDefault="0008315B" w:rsidP="00332B7F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</w:tr>
    </w:tbl>
    <w:p w14:paraId="591C2F6E" w14:textId="77777777" w:rsidR="009A1CFA" w:rsidRPr="003862A2" w:rsidRDefault="009A1CFA">
      <w:pPr>
        <w:rPr>
          <w:lang w:val="it-CH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97"/>
        <w:gridCol w:w="3686"/>
        <w:gridCol w:w="2664"/>
      </w:tblGrid>
      <w:tr w:rsidR="00AA1E0F" w:rsidRPr="003862A2" w14:paraId="393608C3" w14:textId="77777777" w:rsidTr="00380301">
        <w:trPr>
          <w:trHeight w:val="379"/>
        </w:trPr>
        <w:tc>
          <w:tcPr>
            <w:tcW w:w="3397" w:type="dxa"/>
            <w:vMerge w:val="restart"/>
            <w:tcMar>
              <w:top w:w="28" w:type="dxa"/>
            </w:tcMar>
          </w:tcPr>
          <w:p w14:paraId="605B5D20" w14:textId="1DE292B8" w:rsidR="00AA1E0F" w:rsidRPr="003862A2" w:rsidRDefault="009C5059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 xml:space="preserve">Esecuzione del progetto </w:t>
            </w:r>
            <w:r w:rsidR="00AA1E0F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(</w:t>
            </w:r>
            <w:r w:rsidR="00531A54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Calendario</w:t>
            </w:r>
            <w:r w:rsidR="00AA1E0F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) </w:t>
            </w:r>
          </w:p>
          <w:p w14:paraId="1292018B" w14:textId="171835E6" w:rsidR="00A51D5E" w:rsidRPr="003862A2" w:rsidRDefault="00A51D5E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  <w:p w14:paraId="16D8648A" w14:textId="208BB5D8" w:rsidR="00C3438B" w:rsidRPr="003862A2" w:rsidRDefault="00C3438B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  <w:p w14:paraId="2ACBE574" w14:textId="77777777" w:rsidR="00C3438B" w:rsidRPr="003862A2" w:rsidRDefault="00C3438B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  <w:p w14:paraId="0651FF20" w14:textId="77777777" w:rsidR="00A51D5E" w:rsidRPr="003862A2" w:rsidRDefault="00A51D5E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  <w:p w14:paraId="12B528FF" w14:textId="4E1C39C5" w:rsidR="00AA1E0F" w:rsidRPr="003862A2" w:rsidRDefault="00DF615C" w:rsidP="00191176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Il programma è stato rispettato? In caso contrario, spiegare perché non è stato possibile rispettare il programma</w:t>
            </w:r>
            <w:r w:rsidR="00AA1E0F" w:rsidRPr="003862A2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.</w:t>
            </w:r>
          </w:p>
        </w:tc>
        <w:tc>
          <w:tcPr>
            <w:tcW w:w="3686" w:type="dxa"/>
            <w:tcMar>
              <w:top w:w="28" w:type="dxa"/>
            </w:tcMar>
          </w:tcPr>
          <w:p w14:paraId="4AF28538" w14:textId="51E88869" w:rsidR="00AA1E0F" w:rsidRPr="003862A2" w:rsidRDefault="00531A54" w:rsidP="007D5B56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Inizio progetto (gg/mm/aaaa)</w:t>
            </w:r>
          </w:p>
        </w:tc>
        <w:tc>
          <w:tcPr>
            <w:tcW w:w="2664" w:type="dxa"/>
          </w:tcPr>
          <w:p w14:paraId="54ED933A" w14:textId="77777777" w:rsidR="00AA1E0F" w:rsidRPr="003862A2" w:rsidRDefault="000760DF" w:rsidP="00BE215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</w:tr>
      <w:tr w:rsidR="00AA1E0F" w:rsidRPr="003862A2" w14:paraId="78F42476" w14:textId="77777777" w:rsidTr="00380301">
        <w:trPr>
          <w:trHeight w:val="363"/>
        </w:trPr>
        <w:tc>
          <w:tcPr>
            <w:tcW w:w="3397" w:type="dxa"/>
            <w:vMerge/>
            <w:tcMar>
              <w:top w:w="28" w:type="dxa"/>
            </w:tcMar>
          </w:tcPr>
          <w:p w14:paraId="68FB01DF" w14:textId="77777777" w:rsidR="00AA1E0F" w:rsidRPr="003862A2" w:rsidRDefault="00AA1E0F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</w:tc>
        <w:tc>
          <w:tcPr>
            <w:tcW w:w="3686" w:type="dxa"/>
            <w:tcMar>
              <w:top w:w="28" w:type="dxa"/>
            </w:tcMar>
          </w:tcPr>
          <w:p w14:paraId="0083AA79" w14:textId="7EA65BE7" w:rsidR="00AA1E0F" w:rsidRPr="003862A2" w:rsidRDefault="00531A54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Fine prevista del progetto (gg/mm/aaaa)</w:t>
            </w:r>
          </w:p>
        </w:tc>
        <w:tc>
          <w:tcPr>
            <w:tcW w:w="2664" w:type="dxa"/>
          </w:tcPr>
          <w:p w14:paraId="562F8AFE" w14:textId="77777777" w:rsidR="00AA1E0F" w:rsidRPr="003862A2" w:rsidRDefault="000760DF" w:rsidP="00BE215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</w:tr>
      <w:tr w:rsidR="00AA1E0F" w:rsidRPr="003862A2" w14:paraId="4C463B56" w14:textId="77777777" w:rsidTr="00654140">
        <w:trPr>
          <w:trHeight w:val="363"/>
        </w:trPr>
        <w:tc>
          <w:tcPr>
            <w:tcW w:w="3397" w:type="dxa"/>
            <w:vMerge/>
            <w:tcMar>
              <w:top w:w="28" w:type="dxa"/>
            </w:tcMar>
          </w:tcPr>
          <w:p w14:paraId="4927C7A4" w14:textId="77777777" w:rsidR="00AA1E0F" w:rsidRPr="003862A2" w:rsidRDefault="00AA1E0F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</w:tc>
        <w:tc>
          <w:tcPr>
            <w:tcW w:w="6350" w:type="dxa"/>
            <w:gridSpan w:val="2"/>
            <w:tcMar>
              <w:top w:w="28" w:type="dxa"/>
            </w:tcMar>
          </w:tcPr>
          <w:p w14:paraId="1622B353" w14:textId="77A34DBD" w:rsidR="00AA1E0F" w:rsidRPr="003862A2" w:rsidRDefault="00531A54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Motivazione</w:t>
            </w:r>
            <w:r w:rsidR="00AA1E0F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: </w:t>
            </w:r>
            <w:r w:rsidR="00AA1E0F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AA1E0F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="00AA1E0F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="00AA1E0F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="00AA1E0F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AA1E0F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AA1E0F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AA1E0F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AA1E0F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AA1E0F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</w:tr>
    </w:tbl>
    <w:p w14:paraId="5842D114" w14:textId="059F76C5" w:rsidR="009A1CFA" w:rsidRPr="003862A2" w:rsidRDefault="009A1CFA">
      <w:pPr>
        <w:rPr>
          <w:lang w:val="it-CH"/>
        </w:rPr>
      </w:pPr>
    </w:p>
    <w:p w14:paraId="519C10BF" w14:textId="77777777" w:rsidR="009A1CFA" w:rsidRPr="003862A2" w:rsidRDefault="009A1CFA">
      <w:pPr>
        <w:rPr>
          <w:lang w:val="it-CH"/>
        </w:rPr>
      </w:pPr>
      <w:r w:rsidRPr="003862A2">
        <w:rPr>
          <w:lang w:val="it-CH"/>
        </w:rPr>
        <w:br w:type="page"/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65"/>
        <w:gridCol w:w="5427"/>
        <w:gridCol w:w="1984"/>
      </w:tblGrid>
      <w:tr w:rsidR="009001DB" w:rsidRPr="003862A2" w14:paraId="20692451" w14:textId="77777777" w:rsidTr="001A0B19">
        <w:tc>
          <w:tcPr>
            <w:tcW w:w="9776" w:type="dxa"/>
            <w:gridSpan w:val="3"/>
            <w:tcBorders>
              <w:top w:val="single" w:sz="4" w:space="0" w:color="auto"/>
            </w:tcBorders>
            <w:shd w:val="clear" w:color="auto" w:fill="C6D9F1" w:themeFill="text2" w:themeFillTint="33"/>
            <w:tcMar>
              <w:top w:w="28" w:type="dxa"/>
            </w:tcMar>
          </w:tcPr>
          <w:p w14:paraId="3C26326C" w14:textId="345BE77F" w:rsidR="009001DB" w:rsidRPr="003862A2" w:rsidRDefault="00915485" w:rsidP="00DD20A1">
            <w:pPr>
              <w:pStyle w:val="Listenabsatz"/>
              <w:keepNext/>
              <w:numPr>
                <w:ilvl w:val="0"/>
                <w:numId w:val="10"/>
              </w:numPr>
              <w:tabs>
                <w:tab w:val="left" w:pos="1450"/>
              </w:tabs>
              <w:overflowPunct w:val="0"/>
              <w:autoSpaceDE w:val="0"/>
              <w:autoSpaceDN w:val="0"/>
              <w:adjustRightInd w:val="0"/>
              <w:spacing w:before="60" w:after="60"/>
              <w:ind w:left="453" w:hanging="357"/>
              <w:textAlignment w:val="baseline"/>
              <w:outlineLvl w:val="1"/>
              <w:rPr>
                <w:rFonts w:asciiTheme="minorHAnsi" w:hAnsiTheme="minorHAnsi" w:cstheme="minorHAnsi"/>
                <w:iCs/>
                <w:sz w:val="24"/>
                <w:szCs w:val="28"/>
                <w:lang w:val="it-CH"/>
              </w:rPr>
            </w:pPr>
            <w:r w:rsidRPr="003862A2">
              <w:rPr>
                <w:rFonts w:asciiTheme="minorHAnsi" w:hAnsiTheme="minorHAnsi" w:cstheme="minorHAnsi"/>
                <w:iCs/>
                <w:sz w:val="24"/>
                <w:szCs w:val="28"/>
                <w:lang w:val="it-CH"/>
              </w:rPr>
              <w:lastRenderedPageBreak/>
              <w:t>Utilizzo dei fondi</w:t>
            </w:r>
          </w:p>
        </w:tc>
      </w:tr>
      <w:tr w:rsidR="007F609E" w:rsidRPr="003862A2" w14:paraId="11203156" w14:textId="77777777" w:rsidTr="001A0B19">
        <w:trPr>
          <w:trHeight w:val="284"/>
        </w:trPr>
        <w:tc>
          <w:tcPr>
            <w:tcW w:w="9776" w:type="dxa"/>
            <w:gridSpan w:val="3"/>
            <w:shd w:val="clear" w:color="auto" w:fill="F2DBDB" w:themeFill="accent2" w:themeFillTint="33"/>
            <w:tcMar>
              <w:top w:w="28" w:type="dxa"/>
            </w:tcMar>
            <w:vAlign w:val="center"/>
          </w:tcPr>
          <w:p w14:paraId="7CA2EB0C" w14:textId="3ABDB6D9" w:rsidR="007F609E" w:rsidRPr="003862A2" w:rsidRDefault="00915485" w:rsidP="00D8620C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Stato attuale e previsione di completamento del progetto. Informazioni dettagliate sui costi devono essere allegate separatamente alla relazione intermedia.</w:t>
            </w:r>
          </w:p>
        </w:tc>
      </w:tr>
      <w:tr w:rsidR="00FA3613" w:rsidRPr="003862A2" w14:paraId="457F96AC" w14:textId="77777777" w:rsidTr="001A0B19">
        <w:trPr>
          <w:trHeight w:val="284"/>
        </w:trPr>
        <w:tc>
          <w:tcPr>
            <w:tcW w:w="7792" w:type="dxa"/>
            <w:gridSpan w:val="2"/>
            <w:shd w:val="clear" w:color="auto" w:fill="EAF1DD" w:themeFill="accent3" w:themeFillTint="33"/>
            <w:tcMar>
              <w:top w:w="28" w:type="dxa"/>
            </w:tcMar>
          </w:tcPr>
          <w:p w14:paraId="1B115B07" w14:textId="0FD642B1" w:rsidR="00FA3613" w:rsidRPr="003862A2" w:rsidRDefault="00915485" w:rsidP="003537D8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>Costo</w:t>
            </w:r>
          </w:p>
        </w:tc>
        <w:tc>
          <w:tcPr>
            <w:tcW w:w="1984" w:type="dxa"/>
            <w:shd w:val="clear" w:color="auto" w:fill="EAF1DD" w:themeFill="accent3" w:themeFillTint="33"/>
          </w:tcPr>
          <w:p w14:paraId="746E8119" w14:textId="77777777" w:rsidR="00915485" w:rsidRPr="003862A2" w:rsidRDefault="00915485" w:rsidP="00E26AE4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 xml:space="preserve">stato attuale </w:t>
            </w:r>
          </w:p>
          <w:p w14:paraId="737AB506" w14:textId="5E065B5C" w:rsidR="00FA3613" w:rsidRPr="003862A2" w:rsidRDefault="00915485" w:rsidP="00E26AE4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>costi maturati</w:t>
            </w:r>
          </w:p>
        </w:tc>
      </w:tr>
      <w:tr w:rsidR="00FA3613" w:rsidRPr="003862A2" w14:paraId="4108C86B" w14:textId="77777777" w:rsidTr="001A0B19">
        <w:trPr>
          <w:trHeight w:val="284"/>
        </w:trPr>
        <w:tc>
          <w:tcPr>
            <w:tcW w:w="7792" w:type="dxa"/>
            <w:gridSpan w:val="2"/>
            <w:tcBorders>
              <w:bottom w:val="single" w:sz="4" w:space="0" w:color="auto"/>
            </w:tcBorders>
            <w:tcMar>
              <w:top w:w="28" w:type="dxa"/>
            </w:tcMar>
          </w:tcPr>
          <w:p w14:paraId="4AC4291D" w14:textId="6636114C" w:rsidR="00FA3613" w:rsidRPr="003862A2" w:rsidRDefault="00915485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Costo totale del progetto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1ABC334D" w14:textId="6D681995" w:rsidR="00FA3613" w:rsidRPr="003862A2" w:rsidRDefault="00FA3613" w:rsidP="00380301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CHF </w:t>
            </w:r>
            <w:bookmarkStart w:id="0" w:name="Gesamtkosten"/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bookmarkEnd w:id="0"/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</w:tr>
      <w:tr w:rsidR="00DD20A1" w:rsidRPr="003862A2" w14:paraId="70DC1C95" w14:textId="77777777" w:rsidTr="001A0B19">
        <w:trPr>
          <w:trHeight w:val="284"/>
        </w:trPr>
        <w:tc>
          <w:tcPr>
            <w:tcW w:w="9776" w:type="dxa"/>
            <w:gridSpan w:val="3"/>
            <w:tcMar>
              <w:top w:w="28" w:type="dxa"/>
            </w:tcMar>
          </w:tcPr>
          <w:p w14:paraId="588B3E26" w14:textId="43469EF2" w:rsidR="00DD20A1" w:rsidRPr="003862A2" w:rsidRDefault="00915485" w:rsidP="001A0B1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>Prospetti dei costi attuali</w:t>
            </w:r>
          </w:p>
        </w:tc>
      </w:tr>
      <w:tr w:rsidR="00E26AE4" w:rsidRPr="003862A2" w14:paraId="75DB1092" w14:textId="77777777" w:rsidTr="001A0B19">
        <w:trPr>
          <w:trHeight w:val="284"/>
        </w:trPr>
        <w:tc>
          <w:tcPr>
            <w:tcW w:w="7792" w:type="dxa"/>
            <w:gridSpan w:val="2"/>
            <w:tcMar>
              <w:top w:w="28" w:type="dxa"/>
            </w:tcMar>
          </w:tcPr>
          <w:p w14:paraId="4936A37B" w14:textId="12ED1841" w:rsidR="00E26AE4" w:rsidRPr="003862A2" w:rsidRDefault="00915485" w:rsidP="00E64C4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Costi parziali maturati (ad es. servizi esterni da appaltatori)</w:t>
            </w:r>
          </w:p>
        </w:tc>
        <w:tc>
          <w:tcPr>
            <w:tcW w:w="1984" w:type="dxa"/>
          </w:tcPr>
          <w:p w14:paraId="0B1D15D4" w14:textId="789AB279" w:rsidR="00E26AE4" w:rsidRPr="003862A2" w:rsidRDefault="00E26AE4" w:rsidP="005612E3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CHF </w:t>
            </w:r>
            <w:bookmarkStart w:id="1" w:name="Anteil"/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bookmarkEnd w:id="1"/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</w:tr>
      <w:tr w:rsidR="00E26AE4" w:rsidRPr="003862A2" w14:paraId="17BAFD6B" w14:textId="77777777" w:rsidTr="001A0B19">
        <w:trPr>
          <w:trHeight w:val="284"/>
        </w:trPr>
        <w:tc>
          <w:tcPr>
            <w:tcW w:w="7792" w:type="dxa"/>
            <w:gridSpan w:val="2"/>
            <w:tcMar>
              <w:top w:w="28" w:type="dxa"/>
            </w:tcMar>
          </w:tcPr>
          <w:p w14:paraId="7017B7D5" w14:textId="01C31E01" w:rsidR="00E26AE4" w:rsidRPr="003862A2" w:rsidRDefault="00915485" w:rsidP="005612E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Contributi propri dell'organizzazione promotrice (allegare elenco dettagliato con tariffe orarie)</w:t>
            </w:r>
          </w:p>
        </w:tc>
        <w:tc>
          <w:tcPr>
            <w:tcW w:w="1984" w:type="dxa"/>
          </w:tcPr>
          <w:p w14:paraId="31C2C2E1" w14:textId="1CA5E0E5" w:rsidR="00E26AE4" w:rsidRPr="003862A2" w:rsidRDefault="00E26AE4" w:rsidP="005612E3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CHF 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</w:tr>
      <w:tr w:rsidR="00E26AE4" w:rsidRPr="003862A2" w14:paraId="463028E9" w14:textId="77777777" w:rsidTr="001A0B19">
        <w:trPr>
          <w:trHeight w:val="284"/>
        </w:trPr>
        <w:tc>
          <w:tcPr>
            <w:tcW w:w="7792" w:type="dxa"/>
            <w:gridSpan w:val="2"/>
            <w:tcBorders>
              <w:bottom w:val="single" w:sz="4" w:space="0" w:color="auto"/>
            </w:tcBorders>
            <w:tcMar>
              <w:top w:w="28" w:type="dxa"/>
            </w:tcMar>
          </w:tcPr>
          <w:p w14:paraId="3E88D1B6" w14:textId="40DB8460" w:rsidR="00E26AE4" w:rsidRPr="003862A2" w:rsidRDefault="00915485" w:rsidP="005612E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Altri: Se sì, quali </w:t>
            </w:r>
            <w:r w:rsidR="00E26AE4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E26AE4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="00E26AE4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="00E26AE4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="00E26AE4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E26AE4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E26AE4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E26AE4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E26AE4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E26AE4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  <w:p w14:paraId="7F8D7062" w14:textId="4D227606" w:rsidR="00E26AE4" w:rsidRPr="003862A2" w:rsidRDefault="00E26AE4" w:rsidP="005612E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33726241" w14:textId="1068951A" w:rsidR="00E26AE4" w:rsidRPr="003862A2" w:rsidRDefault="00E26AE4" w:rsidP="005612E3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CHF 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</w:tr>
      <w:tr w:rsidR="00220A75" w:rsidRPr="003862A2" w14:paraId="3200B5BF" w14:textId="77777777" w:rsidTr="001A0B19">
        <w:trPr>
          <w:trHeight w:val="513"/>
        </w:trPr>
        <w:tc>
          <w:tcPr>
            <w:tcW w:w="2365" w:type="dxa"/>
            <w:tcBorders>
              <w:top w:val="triple" w:sz="4" w:space="0" w:color="auto"/>
              <w:bottom w:val="single" w:sz="4" w:space="0" w:color="auto"/>
            </w:tcBorders>
            <w:tcMar>
              <w:top w:w="28" w:type="dxa"/>
            </w:tcMar>
            <w:vAlign w:val="bottom"/>
          </w:tcPr>
          <w:p w14:paraId="3258402A" w14:textId="25678062" w:rsidR="004669C1" w:rsidRPr="003862A2" w:rsidRDefault="00B85DBF" w:rsidP="007A283D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b/>
                <w:bCs/>
                <w:sz w:val="20"/>
                <w:szCs w:val="20"/>
                <w:lang w:val="it-CH" w:eastAsia="de-CH"/>
              </w:rPr>
              <w:t>I costi del progetto possono essere rispettati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o sono </w:t>
            </w:r>
            <w:r w:rsidRPr="003862A2">
              <w:rPr>
                <w:rFonts w:asciiTheme="minorHAnsi" w:hAnsiTheme="minorHAnsi" w:cstheme="minorHAnsi"/>
                <w:b/>
                <w:bCs/>
                <w:sz w:val="20"/>
                <w:szCs w:val="20"/>
                <w:lang w:val="it-CH" w:eastAsia="de-CH"/>
              </w:rPr>
              <w:t>superiori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o </w:t>
            </w:r>
            <w:r w:rsidRPr="003862A2">
              <w:rPr>
                <w:rFonts w:asciiTheme="minorHAnsi" w:hAnsiTheme="minorHAnsi" w:cstheme="minorHAnsi"/>
                <w:b/>
                <w:bCs/>
                <w:sz w:val="20"/>
                <w:szCs w:val="20"/>
                <w:lang w:val="it-CH" w:eastAsia="de-CH"/>
              </w:rPr>
              <w:t>inferiori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a quelli richiesti</w:t>
            </w:r>
            <w:r w:rsidR="004669C1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? </w:t>
            </w:r>
          </w:p>
          <w:p w14:paraId="37E4E38F" w14:textId="77777777" w:rsidR="004669C1" w:rsidRPr="003862A2" w:rsidRDefault="004669C1" w:rsidP="007A283D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</w:pPr>
          </w:p>
          <w:p w14:paraId="62FAA490" w14:textId="4391FBE6" w:rsidR="00220A75" w:rsidRPr="003862A2" w:rsidRDefault="006C1E6A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Fornire motivazioni dettagliate per lo scostamento dalla domanda</w:t>
            </w:r>
            <w:r w:rsidR="00C01447" w:rsidRPr="003862A2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.</w:t>
            </w:r>
          </w:p>
        </w:tc>
        <w:tc>
          <w:tcPr>
            <w:tcW w:w="7411" w:type="dxa"/>
            <w:gridSpan w:val="2"/>
            <w:tcBorders>
              <w:top w:val="triple" w:sz="4" w:space="0" w:color="auto"/>
              <w:bottom w:val="single" w:sz="4" w:space="0" w:color="auto"/>
            </w:tcBorders>
          </w:tcPr>
          <w:p w14:paraId="44880A52" w14:textId="77777777" w:rsidR="00220A75" w:rsidRPr="003862A2" w:rsidRDefault="00220A75" w:rsidP="001619DE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</w:tr>
    </w:tbl>
    <w:p w14:paraId="60491E93" w14:textId="77777777" w:rsidR="00220A75" w:rsidRPr="003862A2" w:rsidRDefault="00220A75" w:rsidP="009001DB">
      <w:p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theme="minorHAnsi"/>
          <w:sz w:val="20"/>
          <w:szCs w:val="20"/>
          <w:lang w:val="it-CH" w:eastAsia="de-CH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1"/>
        <w:gridCol w:w="5216"/>
      </w:tblGrid>
      <w:tr w:rsidR="009001DB" w:rsidRPr="003862A2" w14:paraId="1F1774C3" w14:textId="77777777" w:rsidTr="001151F2">
        <w:trPr>
          <w:trHeight w:val="284"/>
        </w:trPr>
        <w:tc>
          <w:tcPr>
            <w:tcW w:w="9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tcMar>
              <w:top w:w="28" w:type="dxa"/>
            </w:tcMar>
          </w:tcPr>
          <w:p w14:paraId="7026E476" w14:textId="05B576C8" w:rsidR="009001DB" w:rsidRPr="003862A2" w:rsidRDefault="006C1E6A" w:rsidP="001A0B19">
            <w:pPr>
              <w:pStyle w:val="Listenabsatz"/>
              <w:keepNext/>
              <w:numPr>
                <w:ilvl w:val="0"/>
                <w:numId w:val="10"/>
              </w:numPr>
              <w:tabs>
                <w:tab w:val="left" w:pos="1450"/>
              </w:tabs>
              <w:overflowPunct w:val="0"/>
              <w:autoSpaceDE w:val="0"/>
              <w:autoSpaceDN w:val="0"/>
              <w:adjustRightInd w:val="0"/>
              <w:spacing w:before="60" w:after="60"/>
              <w:ind w:left="453" w:hanging="357"/>
              <w:textAlignment w:val="baseline"/>
              <w:outlineLvl w:val="1"/>
              <w:rPr>
                <w:rFonts w:asciiTheme="minorHAnsi" w:hAnsiTheme="minorHAnsi" w:cstheme="minorHAnsi"/>
                <w:iCs/>
                <w:sz w:val="24"/>
                <w:szCs w:val="28"/>
                <w:lang w:val="it-CH"/>
              </w:rPr>
            </w:pPr>
            <w:r w:rsidRPr="003862A2">
              <w:rPr>
                <w:rFonts w:asciiTheme="minorHAnsi" w:hAnsiTheme="minorHAnsi" w:cstheme="minorHAnsi"/>
                <w:iCs/>
                <w:sz w:val="24"/>
                <w:szCs w:val="28"/>
                <w:lang w:val="it-CH"/>
              </w:rPr>
              <w:t>Conferma contenuto della relazione intermedia</w:t>
            </w:r>
          </w:p>
        </w:tc>
      </w:tr>
      <w:tr w:rsidR="00282DF6" w:rsidRPr="003862A2" w14:paraId="78F3BEE3" w14:textId="77777777" w:rsidTr="001619DE">
        <w:trPr>
          <w:trHeight w:val="284"/>
        </w:trPr>
        <w:tc>
          <w:tcPr>
            <w:tcW w:w="9747" w:type="dxa"/>
            <w:gridSpan w:val="2"/>
            <w:tcMar>
              <w:top w:w="28" w:type="dxa"/>
            </w:tcMar>
          </w:tcPr>
          <w:p w14:paraId="61E713E9" w14:textId="74B6D366" w:rsidR="00282DF6" w:rsidRPr="003862A2" w:rsidRDefault="006C1E6A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Confermo l'accuratezza di tutte le informazioni contenute nella presente relazione intermedia e la completezza di tutti gli allegati.</w:t>
            </w:r>
          </w:p>
        </w:tc>
      </w:tr>
      <w:tr w:rsidR="009001DB" w:rsidRPr="003862A2" w14:paraId="0E54796A" w14:textId="77777777" w:rsidTr="0026064D">
        <w:trPr>
          <w:trHeight w:val="284"/>
        </w:trPr>
        <w:tc>
          <w:tcPr>
            <w:tcW w:w="4531" w:type="dxa"/>
            <w:tcMar>
              <w:top w:w="28" w:type="dxa"/>
            </w:tcMar>
          </w:tcPr>
          <w:p w14:paraId="39EF0439" w14:textId="116CD234" w:rsidR="009001DB" w:rsidRPr="003862A2" w:rsidRDefault="006C1E6A" w:rsidP="0026064D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Luogo</w:t>
            </w:r>
            <w:r w:rsidR="0026064D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:</w:t>
            </w:r>
            <w:r w:rsidR="009001DB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  <w:r w:rsidR="0026064D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26064D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="0026064D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="0026064D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="0026064D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26064D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26064D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26064D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26064D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26064D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  <w:tc>
          <w:tcPr>
            <w:tcW w:w="5216" w:type="dxa"/>
            <w:tcMar>
              <w:top w:w="28" w:type="dxa"/>
            </w:tcMar>
          </w:tcPr>
          <w:p w14:paraId="2181DEFE" w14:textId="08387B54" w:rsidR="009001DB" w:rsidRPr="003862A2" w:rsidRDefault="0026064D" w:rsidP="0026064D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Dat</w:t>
            </w:r>
            <w:r w:rsidR="006C1E6A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a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:</w:t>
            </w:r>
            <w:r w:rsidR="00535912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</w:tr>
      <w:tr w:rsidR="009001DB" w:rsidRPr="003862A2" w14:paraId="7B4B4715" w14:textId="77777777" w:rsidTr="0026064D">
        <w:trPr>
          <w:trHeight w:val="640"/>
        </w:trPr>
        <w:tc>
          <w:tcPr>
            <w:tcW w:w="4531" w:type="dxa"/>
            <w:tcMar>
              <w:top w:w="28" w:type="dxa"/>
            </w:tcMar>
          </w:tcPr>
          <w:p w14:paraId="59C28164" w14:textId="77777777" w:rsidR="00282DF6" w:rsidRPr="003862A2" w:rsidRDefault="00282DF6" w:rsidP="009001DB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  <w:p w14:paraId="15EAC7C6" w14:textId="77777777" w:rsidR="00282DF6" w:rsidRPr="003862A2" w:rsidRDefault="00282DF6" w:rsidP="009001DB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  <w:p w14:paraId="6AFEC6BA" w14:textId="7E1BC88A" w:rsidR="009001DB" w:rsidRPr="003862A2" w:rsidRDefault="001A6A7C" w:rsidP="009001DB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N</w:t>
            </w:r>
            <w:r w:rsidR="006C1E6A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ome del richiedente</w:t>
            </w:r>
            <w:r w:rsidR="0026064D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:</w:t>
            </w:r>
            <w:r w:rsidR="009001DB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  <w:r w:rsidR="0026064D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26064D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="0026064D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="0026064D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="0026064D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26064D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26064D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26064D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26064D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26064D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  <w:tc>
          <w:tcPr>
            <w:tcW w:w="5216" w:type="dxa"/>
            <w:tcMar>
              <w:top w:w="28" w:type="dxa"/>
            </w:tcMar>
          </w:tcPr>
          <w:p w14:paraId="4B1AB891" w14:textId="77777777" w:rsidR="00282DF6" w:rsidRPr="003862A2" w:rsidRDefault="00282DF6" w:rsidP="0026064D">
            <w:pPr>
              <w:tabs>
                <w:tab w:val="left" w:pos="2941"/>
              </w:tabs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  <w:p w14:paraId="5B277B33" w14:textId="77777777" w:rsidR="00282DF6" w:rsidRPr="003862A2" w:rsidRDefault="00282DF6" w:rsidP="0026064D">
            <w:pPr>
              <w:tabs>
                <w:tab w:val="left" w:pos="2941"/>
              </w:tabs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  <w:p w14:paraId="14AE3C48" w14:textId="7ADD024E" w:rsidR="009001DB" w:rsidRPr="003862A2" w:rsidRDefault="006C1E6A" w:rsidP="0026064D">
            <w:pPr>
              <w:tabs>
                <w:tab w:val="left" w:pos="2941"/>
              </w:tabs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Firma</w:t>
            </w:r>
            <w:r w:rsidR="0026064D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:</w:t>
            </w:r>
            <w:r w:rsidR="00282DF6" w:rsidRPr="003862A2">
              <w:rPr>
                <w:rFonts w:asciiTheme="minorHAnsi" w:hAnsiTheme="minorHAnsi" w:cstheme="minorHAnsi"/>
                <w:sz w:val="20"/>
                <w:szCs w:val="20"/>
                <w:u w:val="single"/>
                <w:lang w:val="it-CH" w:eastAsia="de-CH"/>
              </w:rPr>
              <w:tab/>
            </w:r>
            <w:r w:rsidR="00282DF6" w:rsidRPr="003862A2">
              <w:rPr>
                <w:rFonts w:asciiTheme="minorHAnsi" w:hAnsiTheme="minorHAnsi" w:cstheme="minorHAnsi"/>
                <w:sz w:val="20"/>
                <w:szCs w:val="20"/>
                <w:u w:val="single"/>
                <w:lang w:val="it-CH" w:eastAsia="de-CH"/>
              </w:rPr>
              <w:tab/>
            </w:r>
            <w:r w:rsidR="00282DF6" w:rsidRPr="003862A2">
              <w:rPr>
                <w:rFonts w:asciiTheme="minorHAnsi" w:hAnsiTheme="minorHAnsi" w:cstheme="minorHAnsi"/>
                <w:sz w:val="20"/>
                <w:szCs w:val="20"/>
                <w:u w:val="single"/>
                <w:lang w:val="it-CH" w:eastAsia="de-CH"/>
              </w:rPr>
              <w:tab/>
            </w:r>
            <w:r w:rsidR="00282DF6" w:rsidRPr="003862A2">
              <w:rPr>
                <w:rFonts w:asciiTheme="minorHAnsi" w:hAnsiTheme="minorHAnsi" w:cstheme="minorHAnsi"/>
                <w:sz w:val="20"/>
                <w:szCs w:val="20"/>
                <w:u w:val="single"/>
                <w:lang w:val="it-CH" w:eastAsia="de-CH"/>
              </w:rPr>
              <w:tab/>
            </w:r>
            <w:r w:rsidR="0026064D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</w:tr>
    </w:tbl>
    <w:p w14:paraId="03DEBD59" w14:textId="77777777" w:rsidR="0053769E" w:rsidRPr="003862A2" w:rsidRDefault="0053769E" w:rsidP="0053769E">
      <w:p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theme="minorHAnsi"/>
          <w:sz w:val="20"/>
          <w:szCs w:val="20"/>
          <w:lang w:val="it-CH" w:eastAsia="de-CH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5"/>
        <w:gridCol w:w="7371"/>
      </w:tblGrid>
      <w:tr w:rsidR="0053769E" w:rsidRPr="003862A2" w14:paraId="7514BFEE" w14:textId="77777777" w:rsidTr="00956CD0">
        <w:trPr>
          <w:trHeight w:val="513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0" w:type="dxa"/>
              <w:right w:w="108" w:type="dxa"/>
            </w:tcMar>
          </w:tcPr>
          <w:p w14:paraId="4C8581D9" w14:textId="5D1E4F4F" w:rsidR="0053769E" w:rsidRPr="003862A2" w:rsidRDefault="006C1E6A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>Allegati</w:t>
            </w:r>
          </w:p>
          <w:p w14:paraId="38D34A48" w14:textId="77777777" w:rsidR="0053769E" w:rsidRPr="003862A2" w:rsidRDefault="0053769E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  <w:p w14:paraId="47B30B9A" w14:textId="77777777" w:rsidR="0053769E" w:rsidRPr="003862A2" w:rsidRDefault="0053769E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  <w:p w14:paraId="3AD0DD80" w14:textId="0FB67CDD" w:rsidR="0053769E" w:rsidRPr="003862A2" w:rsidRDefault="006C1E6A" w:rsidP="00380301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Alla relazione intermedia devono essere allegati i seguenti documenti</w:t>
            </w:r>
            <w:r w:rsidR="0053769E" w:rsidRPr="003862A2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E6C52" w14:textId="20A08AD0" w:rsidR="0053769E" w:rsidRPr="003862A2" w:rsidRDefault="0053769E" w:rsidP="0053769E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FORMCHECKBOX </w:instrTex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  <w:r w:rsidR="006C1E6A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Utilizzo di fondi; servizi esterni (ad es. fatture parziali di appaltatori)</w:t>
            </w:r>
          </w:p>
          <w:p w14:paraId="675E7222" w14:textId="20A8F719" w:rsidR="0053769E" w:rsidRPr="003862A2" w:rsidRDefault="0053769E" w:rsidP="0053769E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FORMCHECKBOX </w:instrTex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  <w:r w:rsidR="006C1E6A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Elenco prestazioni in proprio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  <w:r w:rsidRPr="003862A2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(</w:t>
            </w:r>
            <w:r w:rsidR="006C1E6A" w:rsidRPr="003862A2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con tariffe orarie</w:t>
            </w:r>
            <w:r w:rsidRPr="003862A2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)</w:t>
            </w:r>
          </w:p>
          <w:p w14:paraId="2D4D755E" w14:textId="4744427C" w:rsidR="0053769E" w:rsidRPr="003862A2" w:rsidRDefault="0053769E" w:rsidP="0053769E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FORMCHECKBOX </w:instrTex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  <w:r w:rsidR="006C1E6A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Ulteriori prove dei costi del progetto</w:t>
            </w:r>
          </w:p>
          <w:p w14:paraId="41A1BE77" w14:textId="6708DD30" w:rsidR="0053769E" w:rsidRPr="003862A2" w:rsidRDefault="0053769E" w:rsidP="0058642D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FORMCHECKBOX </w:instrTex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  <w:r w:rsidR="00463B44"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Fattura parziale di finanziamento dei servizi indirizzata all'ufficio Programm San Gottardo (in accordo con il contratto di servizio e la pianificazione delle fasi)</w:t>
            </w:r>
            <w:r w:rsidRPr="003862A2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)</w:t>
            </w:r>
            <w:r w:rsidRPr="003862A2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</w:tr>
    </w:tbl>
    <w:p w14:paraId="6D032604" w14:textId="77777777" w:rsidR="00207C91" w:rsidRPr="003862A2" w:rsidRDefault="00207C91" w:rsidP="009001DB">
      <w:pPr>
        <w:pBdr>
          <w:bottom w:val="thinThickThinMediumGap" w:sz="24" w:space="1" w:color="auto"/>
        </w:pBdr>
        <w:overflowPunct w:val="0"/>
        <w:autoSpaceDE w:val="0"/>
        <w:autoSpaceDN w:val="0"/>
        <w:adjustRightInd w:val="0"/>
        <w:ind w:right="-568"/>
        <w:textAlignment w:val="baseline"/>
        <w:rPr>
          <w:rFonts w:asciiTheme="minorHAnsi" w:hAnsiTheme="minorHAnsi" w:cstheme="minorHAnsi"/>
          <w:sz w:val="20"/>
          <w:szCs w:val="20"/>
          <w:lang w:val="it-CH" w:eastAsia="de-CH"/>
        </w:rPr>
      </w:pPr>
    </w:p>
    <w:p w14:paraId="1CFFCBC5" w14:textId="77777777" w:rsidR="00615FCA" w:rsidRPr="003862A2" w:rsidRDefault="00615FCA" w:rsidP="009001DB">
      <w:pPr>
        <w:pBdr>
          <w:bottom w:val="thinThickThinMediumGap" w:sz="24" w:space="1" w:color="auto"/>
        </w:pBdr>
        <w:overflowPunct w:val="0"/>
        <w:autoSpaceDE w:val="0"/>
        <w:autoSpaceDN w:val="0"/>
        <w:adjustRightInd w:val="0"/>
        <w:ind w:right="-568"/>
        <w:textAlignment w:val="baseline"/>
        <w:rPr>
          <w:rFonts w:asciiTheme="minorHAnsi" w:hAnsiTheme="minorHAnsi" w:cstheme="minorHAnsi"/>
          <w:sz w:val="20"/>
          <w:szCs w:val="20"/>
          <w:lang w:val="it-CH" w:eastAsia="de-CH"/>
        </w:rPr>
      </w:pPr>
    </w:p>
    <w:p w14:paraId="5533BA41" w14:textId="77777777" w:rsidR="00615FCA" w:rsidRPr="003862A2" w:rsidRDefault="00615FCA" w:rsidP="009001DB">
      <w:pPr>
        <w:pBdr>
          <w:bottom w:val="thinThickThinMediumGap" w:sz="24" w:space="1" w:color="auto"/>
        </w:pBdr>
        <w:overflowPunct w:val="0"/>
        <w:autoSpaceDE w:val="0"/>
        <w:autoSpaceDN w:val="0"/>
        <w:adjustRightInd w:val="0"/>
        <w:ind w:right="-568"/>
        <w:textAlignment w:val="baseline"/>
        <w:rPr>
          <w:rFonts w:asciiTheme="minorHAnsi" w:hAnsiTheme="minorHAnsi" w:cstheme="minorHAnsi"/>
          <w:sz w:val="20"/>
          <w:szCs w:val="20"/>
          <w:lang w:val="it-CH" w:eastAsia="de-CH"/>
        </w:rPr>
      </w:pPr>
    </w:p>
    <w:p w14:paraId="36CF5B2A" w14:textId="77777777" w:rsidR="009001DB" w:rsidRPr="003862A2" w:rsidRDefault="009001DB" w:rsidP="009001DB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  <w:lang w:val="it-CH" w:eastAsia="de-CH"/>
        </w:rPr>
      </w:pPr>
    </w:p>
    <w:sectPr w:rsidR="009001DB" w:rsidRPr="003862A2" w:rsidSect="00A76F1E">
      <w:footerReference w:type="default" r:id="rId12"/>
      <w:headerReference w:type="first" r:id="rId13"/>
      <w:footerReference w:type="first" r:id="rId14"/>
      <w:pgSz w:w="11906" w:h="16838" w:code="9"/>
      <w:pgMar w:top="1134" w:right="1418" w:bottom="1418" w:left="1134" w:header="709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C4C494" w14:textId="77777777" w:rsidR="00A76F1E" w:rsidRPr="00956FD4" w:rsidRDefault="00A76F1E">
      <w:r w:rsidRPr="00956FD4">
        <w:separator/>
      </w:r>
    </w:p>
  </w:endnote>
  <w:endnote w:type="continuationSeparator" w:id="0">
    <w:p w14:paraId="152FCBFC" w14:textId="77777777" w:rsidR="00A76F1E" w:rsidRPr="00956FD4" w:rsidRDefault="00A76F1E">
      <w:r w:rsidRPr="00956FD4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G Omega">
    <w:charset w:val="00"/>
    <w:family w:val="swiss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ansation">
    <w:altName w:val="Times New Roman"/>
    <w:charset w:val="00"/>
    <w:family w:val="auto"/>
    <w:pitch w:val="variable"/>
    <w:sig w:usb0="A00000AF" w:usb1="1000204A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lang w:val="it-CH"/>
      </w:rPr>
      <w:id w:val="1619715090"/>
      <w:docPartObj>
        <w:docPartGallery w:val="Page Numbers (Bottom of Page)"/>
        <w:docPartUnique/>
      </w:docPartObj>
    </w:sdtPr>
    <w:sdtEndPr/>
    <w:sdtContent>
      <w:sdt>
        <w:sdtPr>
          <w:rPr>
            <w:lang w:val="it-CH"/>
          </w:rPr>
          <w:id w:val="-105977554"/>
          <w:docPartObj>
            <w:docPartGallery w:val="Page Numbers (Top of Page)"/>
            <w:docPartUnique/>
          </w:docPartObj>
        </w:sdtPr>
        <w:sdtEndPr/>
        <w:sdtContent>
          <w:p w14:paraId="68AEA2DC" w14:textId="0D18E659" w:rsidR="00B431D8" w:rsidRPr="003862A2" w:rsidRDefault="00463B44">
            <w:pPr>
              <w:pStyle w:val="Fuzeile"/>
              <w:rPr>
                <w:lang w:val="it-CH"/>
              </w:rPr>
            </w:pPr>
            <w:r w:rsidRPr="003862A2">
              <w:rPr>
                <w:lang w:val="it-CH"/>
              </w:rPr>
              <w:t>Pag.</w:t>
            </w:r>
            <w:r w:rsidR="00B431D8" w:rsidRPr="003862A2">
              <w:rPr>
                <w:lang w:val="it-CH"/>
              </w:rPr>
              <w:t xml:space="preserve"> </w:t>
            </w:r>
            <w:r w:rsidR="00B431D8" w:rsidRPr="003862A2">
              <w:rPr>
                <w:lang w:val="it-CH"/>
              </w:rPr>
              <w:fldChar w:fldCharType="begin"/>
            </w:r>
            <w:r w:rsidR="00B431D8" w:rsidRPr="003862A2">
              <w:rPr>
                <w:lang w:val="it-CH"/>
              </w:rPr>
              <w:instrText>PAGE</w:instrText>
            </w:r>
            <w:r w:rsidR="00B431D8" w:rsidRPr="003862A2">
              <w:rPr>
                <w:lang w:val="it-CH"/>
              </w:rPr>
              <w:fldChar w:fldCharType="separate"/>
            </w:r>
            <w:r w:rsidR="002D485A">
              <w:rPr>
                <w:noProof/>
                <w:lang w:val="it-CH"/>
              </w:rPr>
              <w:t>2</w:t>
            </w:r>
            <w:r w:rsidR="00B431D8" w:rsidRPr="003862A2">
              <w:rPr>
                <w:lang w:val="it-CH"/>
              </w:rPr>
              <w:fldChar w:fldCharType="end"/>
            </w:r>
            <w:r w:rsidR="00B431D8" w:rsidRPr="003862A2">
              <w:rPr>
                <w:lang w:val="it-CH"/>
              </w:rPr>
              <w:t xml:space="preserve"> </w:t>
            </w:r>
            <w:r w:rsidRPr="003862A2">
              <w:rPr>
                <w:lang w:val="it-CH"/>
              </w:rPr>
              <w:t>di</w:t>
            </w:r>
            <w:r w:rsidR="00B431D8" w:rsidRPr="003862A2">
              <w:rPr>
                <w:lang w:val="it-CH"/>
              </w:rPr>
              <w:t xml:space="preserve"> </w:t>
            </w:r>
            <w:r w:rsidR="00B431D8" w:rsidRPr="003862A2">
              <w:rPr>
                <w:lang w:val="it-CH"/>
              </w:rPr>
              <w:fldChar w:fldCharType="begin"/>
            </w:r>
            <w:r w:rsidR="00B431D8" w:rsidRPr="003862A2">
              <w:rPr>
                <w:lang w:val="it-CH"/>
              </w:rPr>
              <w:instrText>NUMPAGES</w:instrText>
            </w:r>
            <w:r w:rsidR="00B431D8" w:rsidRPr="003862A2">
              <w:rPr>
                <w:lang w:val="it-CH"/>
              </w:rPr>
              <w:fldChar w:fldCharType="separate"/>
            </w:r>
            <w:r w:rsidR="002D485A">
              <w:rPr>
                <w:noProof/>
                <w:lang w:val="it-CH"/>
              </w:rPr>
              <w:t>2</w:t>
            </w:r>
            <w:r w:rsidR="00B431D8" w:rsidRPr="003862A2">
              <w:rPr>
                <w:lang w:val="it-CH"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enraster"/>
      <w:tblW w:w="9592" w:type="dxa"/>
      <w:tblInd w:w="-102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421"/>
      <w:gridCol w:w="2045"/>
      <w:gridCol w:w="2126"/>
    </w:tblGrid>
    <w:tr w:rsidR="00B431D8" w:rsidRPr="00534B71" w14:paraId="52481075" w14:textId="77777777" w:rsidTr="00534B71">
      <w:tc>
        <w:tcPr>
          <w:tcW w:w="5421" w:type="dxa"/>
        </w:tcPr>
        <w:p w14:paraId="3FBBA91A" w14:textId="77777777" w:rsidR="00B431D8" w:rsidRPr="003862A2" w:rsidRDefault="00B431D8" w:rsidP="009226C9">
          <w:pPr>
            <w:pStyle w:val="Kopfzeile"/>
            <w:tabs>
              <w:tab w:val="clear" w:pos="4536"/>
              <w:tab w:val="clear" w:pos="9072"/>
            </w:tabs>
            <w:ind w:left="33"/>
            <w:rPr>
              <w:rFonts w:cs="Arial"/>
              <w:sz w:val="16"/>
              <w:szCs w:val="16"/>
              <w:lang w:val="it-CH"/>
            </w:rPr>
          </w:pPr>
        </w:p>
      </w:tc>
      <w:tc>
        <w:tcPr>
          <w:tcW w:w="2045" w:type="dxa"/>
        </w:tcPr>
        <w:p w14:paraId="1D531CB8" w14:textId="77777777" w:rsidR="00B431D8" w:rsidRPr="003862A2" w:rsidRDefault="00B431D8" w:rsidP="009226C9">
          <w:pPr>
            <w:pStyle w:val="Kopfzeile"/>
            <w:tabs>
              <w:tab w:val="clear" w:pos="4536"/>
              <w:tab w:val="clear" w:pos="9072"/>
            </w:tabs>
            <w:ind w:left="0"/>
            <w:rPr>
              <w:rFonts w:cs="Arial"/>
              <w:color w:val="85754E"/>
              <w:sz w:val="16"/>
              <w:szCs w:val="16"/>
              <w:lang w:val="it-CH"/>
            </w:rPr>
          </w:pPr>
          <w:r w:rsidRPr="003862A2">
            <w:rPr>
              <w:rFonts w:cs="Arial"/>
              <w:color w:val="85754E"/>
              <w:sz w:val="16"/>
              <w:szCs w:val="16"/>
              <w:lang w:val="it-CH"/>
            </w:rPr>
            <w:t>Programm San Gottardo</w:t>
          </w:r>
        </w:p>
        <w:p w14:paraId="18818EB8" w14:textId="0C07F7E6" w:rsidR="00B431D8" w:rsidRDefault="00534B71" w:rsidP="009226C9">
          <w:pPr>
            <w:pStyle w:val="Kopfzeile"/>
            <w:tabs>
              <w:tab w:val="clear" w:pos="4536"/>
              <w:tab w:val="clear" w:pos="9072"/>
            </w:tabs>
            <w:ind w:left="0"/>
            <w:rPr>
              <w:rFonts w:cs="Arial"/>
              <w:color w:val="85754E"/>
              <w:sz w:val="16"/>
              <w:szCs w:val="16"/>
              <w:lang w:val="it-CH"/>
            </w:rPr>
          </w:pPr>
          <w:r>
            <w:rPr>
              <w:rFonts w:cs="Arial"/>
              <w:color w:val="85754E"/>
              <w:sz w:val="16"/>
              <w:szCs w:val="16"/>
              <w:lang w:val="it-CH"/>
            </w:rPr>
            <w:t>c/o Kloster Ilanz</w:t>
          </w:r>
        </w:p>
        <w:p w14:paraId="15F56C30" w14:textId="1FE6F5D7" w:rsidR="00534B71" w:rsidRPr="003862A2" w:rsidRDefault="00534B71" w:rsidP="009226C9">
          <w:pPr>
            <w:pStyle w:val="Kopfzeile"/>
            <w:tabs>
              <w:tab w:val="clear" w:pos="4536"/>
              <w:tab w:val="clear" w:pos="9072"/>
            </w:tabs>
            <w:ind w:left="0"/>
            <w:rPr>
              <w:rFonts w:cs="Arial"/>
              <w:color w:val="85754E"/>
              <w:sz w:val="16"/>
              <w:szCs w:val="16"/>
              <w:lang w:val="it-CH"/>
            </w:rPr>
          </w:pPr>
          <w:proofErr w:type="spellStart"/>
          <w:r>
            <w:rPr>
              <w:rFonts w:cs="Arial"/>
              <w:color w:val="85754E"/>
              <w:sz w:val="16"/>
              <w:szCs w:val="16"/>
              <w:lang w:val="it-CH"/>
            </w:rPr>
            <w:t>Klosterweg</w:t>
          </w:r>
          <w:proofErr w:type="spellEnd"/>
          <w:r>
            <w:rPr>
              <w:rFonts w:cs="Arial"/>
              <w:color w:val="85754E"/>
              <w:sz w:val="16"/>
              <w:szCs w:val="16"/>
              <w:lang w:val="it-CH"/>
            </w:rPr>
            <w:t xml:space="preserve"> 16</w:t>
          </w:r>
        </w:p>
        <w:p w14:paraId="3D4CF472" w14:textId="77777777" w:rsidR="00B431D8" w:rsidRPr="003862A2" w:rsidRDefault="00B431D8" w:rsidP="009226C9">
          <w:pPr>
            <w:pStyle w:val="Kopfzeile"/>
            <w:tabs>
              <w:tab w:val="clear" w:pos="4536"/>
              <w:tab w:val="clear" w:pos="9072"/>
            </w:tabs>
            <w:ind w:left="0"/>
            <w:rPr>
              <w:rFonts w:cs="Arial"/>
              <w:color w:val="85754E"/>
              <w:sz w:val="16"/>
              <w:szCs w:val="16"/>
              <w:lang w:val="it-CH"/>
            </w:rPr>
          </w:pPr>
          <w:r w:rsidRPr="003862A2">
            <w:rPr>
              <w:rFonts w:cs="Arial"/>
              <w:color w:val="85754E"/>
              <w:sz w:val="16"/>
              <w:szCs w:val="16"/>
              <w:lang w:val="it-CH"/>
            </w:rPr>
            <w:t>CH-7130 Ilanz</w:t>
          </w:r>
        </w:p>
      </w:tc>
      <w:tc>
        <w:tcPr>
          <w:tcW w:w="2126" w:type="dxa"/>
        </w:tcPr>
        <w:p w14:paraId="4C4A9DD1" w14:textId="516FD7EE" w:rsidR="00B431D8" w:rsidRPr="00534B71" w:rsidRDefault="00B431D8" w:rsidP="009226C9">
          <w:pPr>
            <w:pStyle w:val="Kopfzeile"/>
            <w:tabs>
              <w:tab w:val="clear" w:pos="4536"/>
              <w:tab w:val="clear" w:pos="9072"/>
              <w:tab w:val="left" w:pos="604"/>
            </w:tabs>
            <w:ind w:left="0"/>
            <w:rPr>
              <w:rFonts w:cs="Arial"/>
              <w:color w:val="85754E"/>
              <w:sz w:val="16"/>
              <w:szCs w:val="16"/>
              <w:lang w:val="de-CH"/>
            </w:rPr>
          </w:pPr>
          <w:r w:rsidRPr="00534B71">
            <w:rPr>
              <w:rFonts w:cs="Arial"/>
              <w:color w:val="85754E"/>
              <w:sz w:val="16"/>
              <w:szCs w:val="16"/>
              <w:lang w:val="de-CH"/>
            </w:rPr>
            <w:t xml:space="preserve">Tel. +41 (0)81 926 </w:t>
          </w:r>
          <w:r w:rsidR="00700205">
            <w:rPr>
              <w:rFonts w:cs="Arial"/>
              <w:color w:val="85754E"/>
              <w:sz w:val="16"/>
              <w:szCs w:val="16"/>
              <w:lang w:val="de-CH"/>
            </w:rPr>
            <w:t>95 67</w:t>
          </w:r>
        </w:p>
        <w:p w14:paraId="6595440C" w14:textId="77777777" w:rsidR="00B431D8" w:rsidRPr="00534B71" w:rsidRDefault="00B431D8" w:rsidP="009226C9">
          <w:pPr>
            <w:pStyle w:val="Kopfzeile"/>
            <w:tabs>
              <w:tab w:val="clear" w:pos="4536"/>
              <w:tab w:val="clear" w:pos="9072"/>
              <w:tab w:val="left" w:pos="604"/>
            </w:tabs>
            <w:ind w:left="0"/>
            <w:rPr>
              <w:rFonts w:cs="Arial"/>
              <w:color w:val="85754E"/>
              <w:sz w:val="16"/>
              <w:szCs w:val="16"/>
              <w:lang w:val="de-CH"/>
            </w:rPr>
          </w:pPr>
          <w:r w:rsidRPr="00534B71">
            <w:rPr>
              <w:rFonts w:cs="Arial"/>
              <w:color w:val="85754E"/>
              <w:sz w:val="16"/>
              <w:szCs w:val="16"/>
              <w:lang w:val="de-CH"/>
            </w:rPr>
            <w:t>info@gottardo.ch</w:t>
          </w:r>
        </w:p>
        <w:p w14:paraId="2A607A7E" w14:textId="77777777" w:rsidR="00B431D8" w:rsidRPr="00534B71" w:rsidRDefault="00B431D8" w:rsidP="009226C9">
          <w:pPr>
            <w:pStyle w:val="Kopfzeile"/>
            <w:tabs>
              <w:tab w:val="clear" w:pos="4536"/>
              <w:tab w:val="clear" w:pos="9072"/>
              <w:tab w:val="left" w:pos="463"/>
            </w:tabs>
            <w:ind w:left="0"/>
            <w:rPr>
              <w:rFonts w:cs="Arial"/>
              <w:color w:val="85754E"/>
              <w:sz w:val="16"/>
              <w:szCs w:val="16"/>
              <w:lang w:val="de-CH"/>
            </w:rPr>
          </w:pPr>
          <w:r w:rsidRPr="00534B71">
            <w:rPr>
              <w:rFonts w:cs="Arial"/>
              <w:color w:val="85754E"/>
              <w:sz w:val="16"/>
              <w:szCs w:val="16"/>
              <w:lang w:val="de-CH"/>
            </w:rPr>
            <w:t>www.gottardo.ch</w:t>
          </w:r>
        </w:p>
      </w:tc>
    </w:tr>
  </w:tbl>
  <w:p w14:paraId="31AC4CCB" w14:textId="77777777" w:rsidR="00B431D8" w:rsidRPr="00534B71" w:rsidRDefault="00B431D8" w:rsidP="00920096">
    <w:pPr>
      <w:pStyle w:val="Fuzeile"/>
      <w:rPr>
        <w:sz w:val="2"/>
        <w:szCs w:val="2"/>
        <w:lang w:val="de-CH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0BCFA0" w14:textId="77777777" w:rsidR="00A76F1E" w:rsidRPr="00956FD4" w:rsidRDefault="00A76F1E">
      <w:r w:rsidRPr="00956FD4">
        <w:separator/>
      </w:r>
    </w:p>
  </w:footnote>
  <w:footnote w:type="continuationSeparator" w:id="0">
    <w:p w14:paraId="51000EC8" w14:textId="77777777" w:rsidR="00A76F1E" w:rsidRPr="00956FD4" w:rsidRDefault="00A76F1E">
      <w:r w:rsidRPr="00956FD4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C27009" w14:textId="2FA06F06" w:rsidR="00B431D8" w:rsidRPr="003862A2" w:rsidRDefault="00B431D8" w:rsidP="00734E72">
    <w:pPr>
      <w:pStyle w:val="Kopfzeile"/>
      <w:tabs>
        <w:tab w:val="left" w:pos="708"/>
      </w:tabs>
      <w:ind w:left="0"/>
      <w:jc w:val="right"/>
      <w:rPr>
        <w:rFonts w:ascii="Sansation" w:hAnsi="Sansation"/>
        <w:sz w:val="2"/>
        <w:szCs w:val="2"/>
        <w:lang w:val="it-CH"/>
      </w:rPr>
    </w:pPr>
    <w:r w:rsidRPr="003862A2">
      <w:rPr>
        <w:rFonts w:ascii="Sansation" w:hAnsi="Sansation"/>
        <w:noProof/>
        <w:sz w:val="2"/>
        <w:szCs w:val="2"/>
        <w:lang w:val="it-CH" w:eastAsia="it-CH"/>
      </w:rPr>
      <w:drawing>
        <wp:inline distT="0" distB="0" distL="0" distR="0" wp14:anchorId="6DE074D3" wp14:editId="56EEB4B1">
          <wp:extent cx="1623060" cy="297180"/>
          <wp:effectExtent l="0" t="0" r="0" b="7620"/>
          <wp:docPr id="12" name="Grafik 12" descr="St_Gotthard_farbi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3" descr="St_Gotthard_farbi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297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C50DC71" w14:textId="77777777" w:rsidR="00B431D8" w:rsidRPr="003862A2" w:rsidRDefault="00B431D8" w:rsidP="00734E72">
    <w:pPr>
      <w:pStyle w:val="Kopfzeile"/>
      <w:tabs>
        <w:tab w:val="left" w:pos="708"/>
      </w:tabs>
      <w:ind w:left="0"/>
      <w:jc w:val="right"/>
      <w:rPr>
        <w:rFonts w:ascii="Sansation" w:hAnsi="Sansation"/>
        <w:sz w:val="2"/>
        <w:szCs w:val="2"/>
        <w:lang w:val="it-CH"/>
      </w:rPr>
    </w:pPr>
  </w:p>
  <w:p w14:paraId="3525A65B" w14:textId="77777777" w:rsidR="00B431D8" w:rsidRPr="003862A2" w:rsidRDefault="00B431D8" w:rsidP="00DC0702">
    <w:pPr>
      <w:pStyle w:val="Kopfzeile"/>
      <w:tabs>
        <w:tab w:val="clear" w:pos="4536"/>
        <w:tab w:val="clear" w:pos="9072"/>
      </w:tabs>
      <w:ind w:left="0"/>
      <w:jc w:val="right"/>
      <w:rPr>
        <w:rFonts w:ascii="Sansation" w:hAnsi="Sansation"/>
        <w:sz w:val="2"/>
        <w:szCs w:val="2"/>
        <w:lang w:val="it-CH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45C81"/>
    <w:multiLevelType w:val="hybridMultilevel"/>
    <w:tmpl w:val="5E3A3D9E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D24BD2"/>
    <w:multiLevelType w:val="multilevel"/>
    <w:tmpl w:val="F7C4AE6C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185942F5"/>
    <w:multiLevelType w:val="hybridMultilevel"/>
    <w:tmpl w:val="3000D2EC"/>
    <w:lvl w:ilvl="0" w:tplc="20A022B6">
      <w:start w:val="1"/>
      <w:numFmt w:val="bullet"/>
      <w:pStyle w:val="Aufzhlung"/>
      <w:lvlText w:val=""/>
      <w:lvlJc w:val="left"/>
      <w:pPr>
        <w:ind w:left="1437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3" w15:restartNumberingAfterBreak="0">
    <w:nsid w:val="37FB672A"/>
    <w:multiLevelType w:val="hybridMultilevel"/>
    <w:tmpl w:val="2D380B16"/>
    <w:lvl w:ilvl="0" w:tplc="3E7EF79E">
      <w:start w:val="1"/>
      <w:numFmt w:val="decimal"/>
      <w:pStyle w:val="Aufzhlung1Zahl"/>
      <w:lvlText w:val="%1."/>
      <w:lvlJc w:val="left"/>
      <w:pPr>
        <w:tabs>
          <w:tab w:val="num" w:pos="1220"/>
        </w:tabs>
        <w:ind w:left="1220" w:hanging="360"/>
      </w:pPr>
    </w:lvl>
    <w:lvl w:ilvl="1" w:tplc="04070003">
      <w:start w:val="1"/>
      <w:numFmt w:val="bullet"/>
      <w:lvlText w:val="o"/>
      <w:lvlJc w:val="left"/>
      <w:pPr>
        <w:tabs>
          <w:tab w:val="num" w:pos="1530"/>
        </w:tabs>
        <w:ind w:left="153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250"/>
        </w:tabs>
        <w:ind w:left="225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970"/>
        </w:tabs>
        <w:ind w:left="297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90"/>
        </w:tabs>
        <w:ind w:left="369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130"/>
        </w:tabs>
        <w:ind w:left="513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850"/>
        </w:tabs>
        <w:ind w:left="585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 w:hint="default"/>
      </w:rPr>
    </w:lvl>
  </w:abstractNum>
  <w:abstractNum w:abstractNumId="4" w15:restartNumberingAfterBreak="0">
    <w:nsid w:val="3D260877"/>
    <w:multiLevelType w:val="hybridMultilevel"/>
    <w:tmpl w:val="5E3A3D9E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9A3CEF"/>
    <w:multiLevelType w:val="hybridMultilevel"/>
    <w:tmpl w:val="CF0ECD74"/>
    <w:lvl w:ilvl="0" w:tplc="281AC614">
      <w:start w:val="1"/>
      <w:numFmt w:val="bullet"/>
      <w:pStyle w:val="Aufzhlung2"/>
      <w:lvlText w:val="•"/>
      <w:lvlJc w:val="left"/>
      <w:pPr>
        <w:tabs>
          <w:tab w:val="num" w:pos="1610"/>
        </w:tabs>
        <w:ind w:left="1610" w:hanging="380"/>
      </w:pPr>
      <w:rPr>
        <w:rFonts w:ascii="Verdana" w:hAnsi="Verdana" w:hint="default"/>
        <w:sz w:val="18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C45511"/>
    <w:multiLevelType w:val="hybridMultilevel"/>
    <w:tmpl w:val="5BAE916E"/>
    <w:lvl w:ilvl="0" w:tplc="B8CCE1DA">
      <w:start w:val="1"/>
      <w:numFmt w:val="decimal"/>
      <w:pStyle w:val="Aufzhlung2Zahl"/>
      <w:lvlText w:val="%1."/>
      <w:lvlJc w:val="left"/>
      <w:pPr>
        <w:tabs>
          <w:tab w:val="num" w:pos="1590"/>
        </w:tabs>
        <w:ind w:left="1590" w:hanging="360"/>
      </w:pPr>
    </w:lvl>
    <w:lvl w:ilvl="1" w:tplc="26C0DE9E">
      <w:numFmt w:val="bullet"/>
      <w:lvlText w:val="-"/>
      <w:lvlJc w:val="left"/>
      <w:pPr>
        <w:tabs>
          <w:tab w:val="num" w:pos="1170"/>
        </w:tabs>
        <w:ind w:left="1170" w:hanging="450"/>
      </w:pPr>
      <w:rPr>
        <w:rFonts w:ascii="CG Omega" w:eastAsia="Times New Roman" w:hAnsi="CG Omega" w:cs="Times New Roman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FF03D85"/>
    <w:multiLevelType w:val="hybridMultilevel"/>
    <w:tmpl w:val="AF0018F8"/>
    <w:lvl w:ilvl="0" w:tplc="AAEA5AFE">
      <w:numFmt w:val="bullet"/>
      <w:pStyle w:val="Aufzhlung1"/>
      <w:lvlText w:val="▪"/>
      <w:lvlJc w:val="left"/>
      <w:pPr>
        <w:tabs>
          <w:tab w:val="num" w:pos="1312"/>
        </w:tabs>
        <w:ind w:left="1312" w:hanging="450"/>
      </w:pPr>
      <w:rPr>
        <w:rFonts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2300"/>
        </w:tabs>
        <w:ind w:left="230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3020"/>
        </w:tabs>
        <w:ind w:left="30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740"/>
        </w:tabs>
        <w:ind w:left="37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4460"/>
        </w:tabs>
        <w:ind w:left="446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5180"/>
        </w:tabs>
        <w:ind w:left="51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900"/>
        </w:tabs>
        <w:ind w:left="59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620"/>
        </w:tabs>
        <w:ind w:left="662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7340"/>
        </w:tabs>
        <w:ind w:left="7340" w:hanging="360"/>
      </w:pPr>
      <w:rPr>
        <w:rFonts w:ascii="Wingdings" w:hAnsi="Wingdings" w:hint="default"/>
      </w:rPr>
    </w:lvl>
  </w:abstractNum>
  <w:abstractNum w:abstractNumId="8" w15:restartNumberingAfterBreak="0">
    <w:nsid w:val="67796C79"/>
    <w:multiLevelType w:val="hybridMultilevel"/>
    <w:tmpl w:val="530EB26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8D0664"/>
    <w:multiLevelType w:val="hybridMultilevel"/>
    <w:tmpl w:val="B05A0316"/>
    <w:lvl w:ilvl="0" w:tplc="34AC0FDC">
      <w:start w:val="1"/>
      <w:numFmt w:val="bullet"/>
      <w:pStyle w:val="Tab-Aufzhlung1a"/>
      <w:lvlText w:val=""/>
      <w:lvlJc w:val="left"/>
      <w:pPr>
        <w:tabs>
          <w:tab w:val="num" w:pos="504"/>
        </w:tabs>
        <w:ind w:left="504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CA6466D"/>
    <w:multiLevelType w:val="hybridMultilevel"/>
    <w:tmpl w:val="FD0A174A"/>
    <w:lvl w:ilvl="0" w:tplc="DDF83800">
      <w:start w:val="1"/>
      <w:numFmt w:val="bullet"/>
      <w:pStyle w:val="Tab-Aufzhlung2a"/>
      <w:lvlText w:val=""/>
      <w:lvlJc w:val="left"/>
      <w:pPr>
        <w:tabs>
          <w:tab w:val="num" w:pos="864"/>
        </w:tabs>
        <w:ind w:left="864" w:hanging="360"/>
      </w:pPr>
      <w:rPr>
        <w:rFonts w:ascii="Symbol" w:hAnsi="Symbol" w:cs="Times New Roman" w:hint="default"/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num w:numId="1" w16cid:durableId="160781119">
    <w:abstractNumId w:val="3"/>
  </w:num>
  <w:num w:numId="2" w16cid:durableId="796266798">
    <w:abstractNumId w:val="6"/>
  </w:num>
  <w:num w:numId="3" w16cid:durableId="1055736852">
    <w:abstractNumId w:val="10"/>
  </w:num>
  <w:num w:numId="4" w16cid:durableId="517475254">
    <w:abstractNumId w:val="9"/>
  </w:num>
  <w:num w:numId="5" w16cid:durableId="1989894383">
    <w:abstractNumId w:val="7"/>
  </w:num>
  <w:num w:numId="6" w16cid:durableId="401830353">
    <w:abstractNumId w:val="5"/>
  </w:num>
  <w:num w:numId="7" w16cid:durableId="545222502">
    <w:abstractNumId w:val="1"/>
  </w:num>
  <w:num w:numId="8" w16cid:durableId="2144616532">
    <w:abstractNumId w:val="1"/>
  </w:num>
  <w:num w:numId="9" w16cid:durableId="995843236">
    <w:abstractNumId w:val="2"/>
  </w:num>
  <w:num w:numId="10" w16cid:durableId="1002857761">
    <w:abstractNumId w:val="0"/>
  </w:num>
  <w:num w:numId="11" w16cid:durableId="2091073524">
    <w:abstractNumId w:val="8"/>
  </w:num>
  <w:num w:numId="12" w16cid:durableId="1326670554">
    <w:abstractNumId w:val="4"/>
  </w:num>
  <w:num w:numId="13" w16cid:durableId="148326432">
    <w:abstractNumId w:va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gutterAtTop/>
  <w:activeWritingStyle w:appName="MSWord" w:lang="de-CH" w:vendorID="64" w:dllVersion="6" w:nlCheck="1" w:checkStyle="0"/>
  <w:activeWritingStyle w:appName="MSWord" w:lang="de-DE" w:vendorID="64" w:dllVersion="6" w:nlCheck="1" w:checkStyle="0"/>
  <w:activeWritingStyle w:appName="MSWord" w:lang="it-CH" w:vendorID="64" w:dllVersion="6" w:nlCheck="1" w:checkStyle="0"/>
  <w:activeWritingStyle w:appName="MSWord" w:lang="de-CH" w:vendorID="64" w:dllVersion="0" w:nlCheck="1" w:checkStyle="0"/>
  <w:activeWritingStyle w:appName="MSWord" w:lang="de-DE" w:vendorID="64" w:dllVersion="0" w:nlCheck="1" w:checkStyle="0"/>
  <w:activeWritingStyle w:appName="MSWord" w:lang="it-CH" w:vendorID="64" w:dllVersion="0" w:nlCheck="1" w:checkStyle="0"/>
  <w:activeWritingStyle w:appName="MSWord" w:lang="it-IT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5h6wbh3lKX8ZP6TpAqT/zPRYH8krDgM1KIfEnnxY3CFouVoDosSeZj08yD0Wo//iH3rK/1sKXjFsjAVMhtnlPw==" w:salt="20ZLcKsE1PFSgCTcm6Kkaw=="/>
  <w:defaultTabStop w:val="709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58AF"/>
    <w:rsid w:val="00002E9A"/>
    <w:rsid w:val="000031CD"/>
    <w:rsid w:val="00004A37"/>
    <w:rsid w:val="000061E6"/>
    <w:rsid w:val="00007A89"/>
    <w:rsid w:val="00011AB2"/>
    <w:rsid w:val="0001376E"/>
    <w:rsid w:val="00020159"/>
    <w:rsid w:val="0002237F"/>
    <w:rsid w:val="0002476D"/>
    <w:rsid w:val="000307CA"/>
    <w:rsid w:val="00036FF1"/>
    <w:rsid w:val="00037457"/>
    <w:rsid w:val="00037682"/>
    <w:rsid w:val="00045318"/>
    <w:rsid w:val="0004799A"/>
    <w:rsid w:val="000521AC"/>
    <w:rsid w:val="00052D2E"/>
    <w:rsid w:val="00055691"/>
    <w:rsid w:val="00056792"/>
    <w:rsid w:val="00062863"/>
    <w:rsid w:val="000629BB"/>
    <w:rsid w:val="00062B17"/>
    <w:rsid w:val="00062EE3"/>
    <w:rsid w:val="00064F51"/>
    <w:rsid w:val="0006583B"/>
    <w:rsid w:val="00071E61"/>
    <w:rsid w:val="0007360F"/>
    <w:rsid w:val="000760DF"/>
    <w:rsid w:val="00076C25"/>
    <w:rsid w:val="00077EB7"/>
    <w:rsid w:val="00082D12"/>
    <w:rsid w:val="0008315B"/>
    <w:rsid w:val="00083238"/>
    <w:rsid w:val="00083E1C"/>
    <w:rsid w:val="000840C5"/>
    <w:rsid w:val="00087DE9"/>
    <w:rsid w:val="00091987"/>
    <w:rsid w:val="000938BF"/>
    <w:rsid w:val="00094AC6"/>
    <w:rsid w:val="000A03D7"/>
    <w:rsid w:val="000A27A1"/>
    <w:rsid w:val="000A3FC7"/>
    <w:rsid w:val="000A515E"/>
    <w:rsid w:val="000A52BF"/>
    <w:rsid w:val="000A54C6"/>
    <w:rsid w:val="000A6D02"/>
    <w:rsid w:val="000B1542"/>
    <w:rsid w:val="000B1A19"/>
    <w:rsid w:val="000B396E"/>
    <w:rsid w:val="000B3AC4"/>
    <w:rsid w:val="000B4C6D"/>
    <w:rsid w:val="000B7585"/>
    <w:rsid w:val="000B7B03"/>
    <w:rsid w:val="000C220A"/>
    <w:rsid w:val="000C41DC"/>
    <w:rsid w:val="000C575B"/>
    <w:rsid w:val="000D0537"/>
    <w:rsid w:val="000D30DC"/>
    <w:rsid w:val="000D4028"/>
    <w:rsid w:val="000D4575"/>
    <w:rsid w:val="000D6DF5"/>
    <w:rsid w:val="000E20EA"/>
    <w:rsid w:val="000E30E5"/>
    <w:rsid w:val="000E40F5"/>
    <w:rsid w:val="000E54AD"/>
    <w:rsid w:val="000E5553"/>
    <w:rsid w:val="000E7767"/>
    <w:rsid w:val="000F1A45"/>
    <w:rsid w:val="000F4BA3"/>
    <w:rsid w:val="000F5283"/>
    <w:rsid w:val="000F6D13"/>
    <w:rsid w:val="000F7A8B"/>
    <w:rsid w:val="0010167A"/>
    <w:rsid w:val="00103D66"/>
    <w:rsid w:val="00104329"/>
    <w:rsid w:val="001104F2"/>
    <w:rsid w:val="001131DE"/>
    <w:rsid w:val="00113249"/>
    <w:rsid w:val="00114853"/>
    <w:rsid w:val="001151F2"/>
    <w:rsid w:val="001152C9"/>
    <w:rsid w:val="001168CF"/>
    <w:rsid w:val="00120128"/>
    <w:rsid w:val="00122274"/>
    <w:rsid w:val="00122CFB"/>
    <w:rsid w:val="0012328A"/>
    <w:rsid w:val="00125324"/>
    <w:rsid w:val="00126F5E"/>
    <w:rsid w:val="001274F7"/>
    <w:rsid w:val="001323ED"/>
    <w:rsid w:val="00133A31"/>
    <w:rsid w:val="001358EF"/>
    <w:rsid w:val="001428CF"/>
    <w:rsid w:val="001434D8"/>
    <w:rsid w:val="00146DDB"/>
    <w:rsid w:val="00147744"/>
    <w:rsid w:val="001558AF"/>
    <w:rsid w:val="001619DE"/>
    <w:rsid w:val="00161F59"/>
    <w:rsid w:val="00166CF9"/>
    <w:rsid w:val="001673BB"/>
    <w:rsid w:val="00172C50"/>
    <w:rsid w:val="00173B35"/>
    <w:rsid w:val="0017620E"/>
    <w:rsid w:val="00176B8E"/>
    <w:rsid w:val="0018048D"/>
    <w:rsid w:val="0018589F"/>
    <w:rsid w:val="00190D39"/>
    <w:rsid w:val="00191176"/>
    <w:rsid w:val="001915B1"/>
    <w:rsid w:val="001919D2"/>
    <w:rsid w:val="00193D0D"/>
    <w:rsid w:val="00194427"/>
    <w:rsid w:val="00195EB5"/>
    <w:rsid w:val="00196DD8"/>
    <w:rsid w:val="001A0B19"/>
    <w:rsid w:val="001A42C4"/>
    <w:rsid w:val="001A6806"/>
    <w:rsid w:val="001A6A7C"/>
    <w:rsid w:val="001B0C02"/>
    <w:rsid w:val="001B15D7"/>
    <w:rsid w:val="001B4237"/>
    <w:rsid w:val="001B58A6"/>
    <w:rsid w:val="001B7209"/>
    <w:rsid w:val="001B7B30"/>
    <w:rsid w:val="001C1CAA"/>
    <w:rsid w:val="001C24B5"/>
    <w:rsid w:val="001C2E04"/>
    <w:rsid w:val="001C36EF"/>
    <w:rsid w:val="001C48C2"/>
    <w:rsid w:val="001C502A"/>
    <w:rsid w:val="001C5D95"/>
    <w:rsid w:val="001D2E28"/>
    <w:rsid w:val="001D3D1E"/>
    <w:rsid w:val="001D430A"/>
    <w:rsid w:val="001D54F1"/>
    <w:rsid w:val="001D5A4D"/>
    <w:rsid w:val="001D7B37"/>
    <w:rsid w:val="001E0C70"/>
    <w:rsid w:val="001E2D2E"/>
    <w:rsid w:val="001E7490"/>
    <w:rsid w:val="001F038D"/>
    <w:rsid w:val="001F368A"/>
    <w:rsid w:val="001F43D3"/>
    <w:rsid w:val="001F52F6"/>
    <w:rsid w:val="0020374C"/>
    <w:rsid w:val="00207C91"/>
    <w:rsid w:val="00207E63"/>
    <w:rsid w:val="00210224"/>
    <w:rsid w:val="002135B6"/>
    <w:rsid w:val="00220A75"/>
    <w:rsid w:val="002237A3"/>
    <w:rsid w:val="0022419B"/>
    <w:rsid w:val="002270E1"/>
    <w:rsid w:val="002324C4"/>
    <w:rsid w:val="00232B11"/>
    <w:rsid w:val="002354A9"/>
    <w:rsid w:val="00236A87"/>
    <w:rsid w:val="0023739D"/>
    <w:rsid w:val="002429A5"/>
    <w:rsid w:val="0024567D"/>
    <w:rsid w:val="00246561"/>
    <w:rsid w:val="00252400"/>
    <w:rsid w:val="0026064D"/>
    <w:rsid w:val="00262FCF"/>
    <w:rsid w:val="00263014"/>
    <w:rsid w:val="00265FBC"/>
    <w:rsid w:val="00267481"/>
    <w:rsid w:val="00270CD2"/>
    <w:rsid w:val="0027298D"/>
    <w:rsid w:val="0027423D"/>
    <w:rsid w:val="00275FD5"/>
    <w:rsid w:val="00275FE6"/>
    <w:rsid w:val="00277539"/>
    <w:rsid w:val="00282419"/>
    <w:rsid w:val="00282DF6"/>
    <w:rsid w:val="00287968"/>
    <w:rsid w:val="00287E6B"/>
    <w:rsid w:val="002902BB"/>
    <w:rsid w:val="00293DC0"/>
    <w:rsid w:val="00295AA9"/>
    <w:rsid w:val="002971FF"/>
    <w:rsid w:val="00297DCC"/>
    <w:rsid w:val="002A2467"/>
    <w:rsid w:val="002A39C4"/>
    <w:rsid w:val="002B0799"/>
    <w:rsid w:val="002B132B"/>
    <w:rsid w:val="002B5909"/>
    <w:rsid w:val="002B5A20"/>
    <w:rsid w:val="002B7E86"/>
    <w:rsid w:val="002C5420"/>
    <w:rsid w:val="002D150A"/>
    <w:rsid w:val="002D1F3B"/>
    <w:rsid w:val="002D3ECF"/>
    <w:rsid w:val="002D485A"/>
    <w:rsid w:val="002D6BC6"/>
    <w:rsid w:val="002D7F99"/>
    <w:rsid w:val="002E6CAB"/>
    <w:rsid w:val="002E72EC"/>
    <w:rsid w:val="002E7A82"/>
    <w:rsid w:val="002F5B03"/>
    <w:rsid w:val="002F7B7C"/>
    <w:rsid w:val="00302527"/>
    <w:rsid w:val="00304021"/>
    <w:rsid w:val="00307161"/>
    <w:rsid w:val="0031492F"/>
    <w:rsid w:val="00315311"/>
    <w:rsid w:val="003204BA"/>
    <w:rsid w:val="00324077"/>
    <w:rsid w:val="00325B7B"/>
    <w:rsid w:val="0033156D"/>
    <w:rsid w:val="00331878"/>
    <w:rsid w:val="00332745"/>
    <w:rsid w:val="00332B7F"/>
    <w:rsid w:val="00332D26"/>
    <w:rsid w:val="00333E43"/>
    <w:rsid w:val="00337C6A"/>
    <w:rsid w:val="00340EE6"/>
    <w:rsid w:val="00341694"/>
    <w:rsid w:val="00343499"/>
    <w:rsid w:val="003436FC"/>
    <w:rsid w:val="003505E9"/>
    <w:rsid w:val="00350C81"/>
    <w:rsid w:val="003537D8"/>
    <w:rsid w:val="00354464"/>
    <w:rsid w:val="0035543D"/>
    <w:rsid w:val="003558F1"/>
    <w:rsid w:val="00355FAD"/>
    <w:rsid w:val="00357088"/>
    <w:rsid w:val="00362275"/>
    <w:rsid w:val="00363457"/>
    <w:rsid w:val="003661DB"/>
    <w:rsid w:val="00367130"/>
    <w:rsid w:val="003714A1"/>
    <w:rsid w:val="003741E2"/>
    <w:rsid w:val="003758EA"/>
    <w:rsid w:val="00380301"/>
    <w:rsid w:val="00382630"/>
    <w:rsid w:val="003862A2"/>
    <w:rsid w:val="0038665F"/>
    <w:rsid w:val="00386D7E"/>
    <w:rsid w:val="003878B5"/>
    <w:rsid w:val="00391E83"/>
    <w:rsid w:val="00392DF9"/>
    <w:rsid w:val="00392FA1"/>
    <w:rsid w:val="00393379"/>
    <w:rsid w:val="003A1F67"/>
    <w:rsid w:val="003A4238"/>
    <w:rsid w:val="003B14A1"/>
    <w:rsid w:val="003B1604"/>
    <w:rsid w:val="003B3A12"/>
    <w:rsid w:val="003B557A"/>
    <w:rsid w:val="003B5A85"/>
    <w:rsid w:val="003B5DF4"/>
    <w:rsid w:val="003B6D3E"/>
    <w:rsid w:val="003B70BE"/>
    <w:rsid w:val="003C0225"/>
    <w:rsid w:val="003C238C"/>
    <w:rsid w:val="003D38F0"/>
    <w:rsid w:val="003D3D7A"/>
    <w:rsid w:val="003D5E5F"/>
    <w:rsid w:val="003E592B"/>
    <w:rsid w:val="003E658E"/>
    <w:rsid w:val="003E69DE"/>
    <w:rsid w:val="003F2A26"/>
    <w:rsid w:val="003F574A"/>
    <w:rsid w:val="003F59CB"/>
    <w:rsid w:val="003F7AE3"/>
    <w:rsid w:val="00400F31"/>
    <w:rsid w:val="00401FF1"/>
    <w:rsid w:val="00402337"/>
    <w:rsid w:val="00407404"/>
    <w:rsid w:val="004117A4"/>
    <w:rsid w:val="004152C7"/>
    <w:rsid w:val="0041550C"/>
    <w:rsid w:val="00416FC9"/>
    <w:rsid w:val="004209E5"/>
    <w:rsid w:val="00421246"/>
    <w:rsid w:val="00424330"/>
    <w:rsid w:val="004264D8"/>
    <w:rsid w:val="004301C1"/>
    <w:rsid w:val="00430C7F"/>
    <w:rsid w:val="0043301E"/>
    <w:rsid w:val="00433360"/>
    <w:rsid w:val="00434C62"/>
    <w:rsid w:val="00442051"/>
    <w:rsid w:val="00444B7B"/>
    <w:rsid w:val="00445CA3"/>
    <w:rsid w:val="00445E29"/>
    <w:rsid w:val="00452F6A"/>
    <w:rsid w:val="00455C4C"/>
    <w:rsid w:val="00456D12"/>
    <w:rsid w:val="0046008A"/>
    <w:rsid w:val="004619FC"/>
    <w:rsid w:val="004623FD"/>
    <w:rsid w:val="00463B44"/>
    <w:rsid w:val="0046476C"/>
    <w:rsid w:val="00464C8A"/>
    <w:rsid w:val="00465463"/>
    <w:rsid w:val="0046637D"/>
    <w:rsid w:val="004669C1"/>
    <w:rsid w:val="0047013F"/>
    <w:rsid w:val="00472638"/>
    <w:rsid w:val="0047329B"/>
    <w:rsid w:val="00475B21"/>
    <w:rsid w:val="00477E5C"/>
    <w:rsid w:val="00483E08"/>
    <w:rsid w:val="00484BB0"/>
    <w:rsid w:val="00484C74"/>
    <w:rsid w:val="00484F0B"/>
    <w:rsid w:val="004872A3"/>
    <w:rsid w:val="0049448E"/>
    <w:rsid w:val="00494B41"/>
    <w:rsid w:val="00497B42"/>
    <w:rsid w:val="004A5C78"/>
    <w:rsid w:val="004C1047"/>
    <w:rsid w:val="004C42A4"/>
    <w:rsid w:val="004C60A1"/>
    <w:rsid w:val="004D1200"/>
    <w:rsid w:val="004D5A1A"/>
    <w:rsid w:val="004D7ED0"/>
    <w:rsid w:val="004E1D3C"/>
    <w:rsid w:val="004E3955"/>
    <w:rsid w:val="004E3FB1"/>
    <w:rsid w:val="004E51B1"/>
    <w:rsid w:val="004E57ED"/>
    <w:rsid w:val="004F74B6"/>
    <w:rsid w:val="00502124"/>
    <w:rsid w:val="00503166"/>
    <w:rsid w:val="005035E5"/>
    <w:rsid w:val="005063E9"/>
    <w:rsid w:val="0051601A"/>
    <w:rsid w:val="00516FC0"/>
    <w:rsid w:val="00521DB1"/>
    <w:rsid w:val="00522038"/>
    <w:rsid w:val="005231B4"/>
    <w:rsid w:val="005260A9"/>
    <w:rsid w:val="005315AD"/>
    <w:rsid w:val="005317F8"/>
    <w:rsid w:val="00531A54"/>
    <w:rsid w:val="00534B71"/>
    <w:rsid w:val="00535252"/>
    <w:rsid w:val="00535912"/>
    <w:rsid w:val="0053769E"/>
    <w:rsid w:val="005425BB"/>
    <w:rsid w:val="00542656"/>
    <w:rsid w:val="00542959"/>
    <w:rsid w:val="0054554A"/>
    <w:rsid w:val="005505B6"/>
    <w:rsid w:val="00550EA5"/>
    <w:rsid w:val="0055137B"/>
    <w:rsid w:val="00557217"/>
    <w:rsid w:val="00562322"/>
    <w:rsid w:val="005655F2"/>
    <w:rsid w:val="00566074"/>
    <w:rsid w:val="0057233F"/>
    <w:rsid w:val="00572F0E"/>
    <w:rsid w:val="00573FBD"/>
    <w:rsid w:val="0057530B"/>
    <w:rsid w:val="005779C1"/>
    <w:rsid w:val="0058151E"/>
    <w:rsid w:val="0058642D"/>
    <w:rsid w:val="005867CF"/>
    <w:rsid w:val="005901E8"/>
    <w:rsid w:val="00590254"/>
    <w:rsid w:val="005908BF"/>
    <w:rsid w:val="00593AF9"/>
    <w:rsid w:val="00594926"/>
    <w:rsid w:val="00595F6A"/>
    <w:rsid w:val="005A2586"/>
    <w:rsid w:val="005A35D7"/>
    <w:rsid w:val="005A364C"/>
    <w:rsid w:val="005A43CD"/>
    <w:rsid w:val="005A533C"/>
    <w:rsid w:val="005A5F8A"/>
    <w:rsid w:val="005A695E"/>
    <w:rsid w:val="005A71CC"/>
    <w:rsid w:val="005A74C2"/>
    <w:rsid w:val="005B61F8"/>
    <w:rsid w:val="005C1F43"/>
    <w:rsid w:val="005C6AF7"/>
    <w:rsid w:val="005D09FD"/>
    <w:rsid w:val="005D1B2D"/>
    <w:rsid w:val="005D22E6"/>
    <w:rsid w:val="005D5E41"/>
    <w:rsid w:val="005D5F78"/>
    <w:rsid w:val="005D63F0"/>
    <w:rsid w:val="005D701D"/>
    <w:rsid w:val="005D7151"/>
    <w:rsid w:val="005E0F9C"/>
    <w:rsid w:val="005E26CF"/>
    <w:rsid w:val="005E39EB"/>
    <w:rsid w:val="005E4FDB"/>
    <w:rsid w:val="005E515E"/>
    <w:rsid w:val="005F0649"/>
    <w:rsid w:val="005F6A72"/>
    <w:rsid w:val="005F77F6"/>
    <w:rsid w:val="00600DB5"/>
    <w:rsid w:val="00601F26"/>
    <w:rsid w:val="00601F7B"/>
    <w:rsid w:val="006044C8"/>
    <w:rsid w:val="006122A1"/>
    <w:rsid w:val="0061485B"/>
    <w:rsid w:val="00614BA8"/>
    <w:rsid w:val="00615FCA"/>
    <w:rsid w:val="0061632D"/>
    <w:rsid w:val="00625D08"/>
    <w:rsid w:val="00626B80"/>
    <w:rsid w:val="00627D9D"/>
    <w:rsid w:val="0063095F"/>
    <w:rsid w:val="0064013B"/>
    <w:rsid w:val="00641219"/>
    <w:rsid w:val="00643AE5"/>
    <w:rsid w:val="00654140"/>
    <w:rsid w:val="0065573C"/>
    <w:rsid w:val="00656F38"/>
    <w:rsid w:val="0065770C"/>
    <w:rsid w:val="00657919"/>
    <w:rsid w:val="00660C5A"/>
    <w:rsid w:val="00660CA5"/>
    <w:rsid w:val="00661252"/>
    <w:rsid w:val="0066173C"/>
    <w:rsid w:val="00664A4C"/>
    <w:rsid w:val="00665AF4"/>
    <w:rsid w:val="00670954"/>
    <w:rsid w:val="00676D4C"/>
    <w:rsid w:val="00681A17"/>
    <w:rsid w:val="006835F6"/>
    <w:rsid w:val="006860B0"/>
    <w:rsid w:val="00686B37"/>
    <w:rsid w:val="00686D4D"/>
    <w:rsid w:val="0068774E"/>
    <w:rsid w:val="00690263"/>
    <w:rsid w:val="0069059A"/>
    <w:rsid w:val="006918DC"/>
    <w:rsid w:val="0069307B"/>
    <w:rsid w:val="006A2140"/>
    <w:rsid w:val="006A2870"/>
    <w:rsid w:val="006B144D"/>
    <w:rsid w:val="006B30D4"/>
    <w:rsid w:val="006B3377"/>
    <w:rsid w:val="006B3394"/>
    <w:rsid w:val="006B33DF"/>
    <w:rsid w:val="006B4697"/>
    <w:rsid w:val="006B4D75"/>
    <w:rsid w:val="006B53AB"/>
    <w:rsid w:val="006C1E6A"/>
    <w:rsid w:val="006D1107"/>
    <w:rsid w:val="006D2E8C"/>
    <w:rsid w:val="006D3AC1"/>
    <w:rsid w:val="006D70B9"/>
    <w:rsid w:val="006E1A77"/>
    <w:rsid w:val="006E4B24"/>
    <w:rsid w:val="006E53CB"/>
    <w:rsid w:val="006F09D6"/>
    <w:rsid w:val="006F09E7"/>
    <w:rsid w:val="006F582F"/>
    <w:rsid w:val="00700205"/>
    <w:rsid w:val="00704099"/>
    <w:rsid w:val="00710834"/>
    <w:rsid w:val="00712F44"/>
    <w:rsid w:val="00714617"/>
    <w:rsid w:val="0071644D"/>
    <w:rsid w:val="00720ADC"/>
    <w:rsid w:val="007241FA"/>
    <w:rsid w:val="007242B4"/>
    <w:rsid w:val="007313BC"/>
    <w:rsid w:val="00734957"/>
    <w:rsid w:val="00734E72"/>
    <w:rsid w:val="007353B5"/>
    <w:rsid w:val="007416F4"/>
    <w:rsid w:val="00741E66"/>
    <w:rsid w:val="00743366"/>
    <w:rsid w:val="0074393E"/>
    <w:rsid w:val="00744233"/>
    <w:rsid w:val="007468C1"/>
    <w:rsid w:val="00747854"/>
    <w:rsid w:val="007511A5"/>
    <w:rsid w:val="00752572"/>
    <w:rsid w:val="007528EC"/>
    <w:rsid w:val="0075307F"/>
    <w:rsid w:val="00757C0C"/>
    <w:rsid w:val="007614BC"/>
    <w:rsid w:val="00761B39"/>
    <w:rsid w:val="00762656"/>
    <w:rsid w:val="007627E0"/>
    <w:rsid w:val="00764EC0"/>
    <w:rsid w:val="007650B7"/>
    <w:rsid w:val="00765634"/>
    <w:rsid w:val="0076619F"/>
    <w:rsid w:val="00766609"/>
    <w:rsid w:val="00770A22"/>
    <w:rsid w:val="00771B6B"/>
    <w:rsid w:val="00773D05"/>
    <w:rsid w:val="00774EE2"/>
    <w:rsid w:val="007807A6"/>
    <w:rsid w:val="007829EF"/>
    <w:rsid w:val="00784799"/>
    <w:rsid w:val="00787EB0"/>
    <w:rsid w:val="0079164C"/>
    <w:rsid w:val="00793719"/>
    <w:rsid w:val="00795ACA"/>
    <w:rsid w:val="00797DAE"/>
    <w:rsid w:val="007A086B"/>
    <w:rsid w:val="007A283D"/>
    <w:rsid w:val="007A3985"/>
    <w:rsid w:val="007B0256"/>
    <w:rsid w:val="007B059C"/>
    <w:rsid w:val="007B240A"/>
    <w:rsid w:val="007B3287"/>
    <w:rsid w:val="007C23A1"/>
    <w:rsid w:val="007C23FB"/>
    <w:rsid w:val="007C3524"/>
    <w:rsid w:val="007C609F"/>
    <w:rsid w:val="007C6346"/>
    <w:rsid w:val="007C7E8E"/>
    <w:rsid w:val="007D147D"/>
    <w:rsid w:val="007D48E3"/>
    <w:rsid w:val="007D4B13"/>
    <w:rsid w:val="007D5B56"/>
    <w:rsid w:val="007E1545"/>
    <w:rsid w:val="007E250B"/>
    <w:rsid w:val="007E3638"/>
    <w:rsid w:val="007E5AC0"/>
    <w:rsid w:val="007F2127"/>
    <w:rsid w:val="007F31D9"/>
    <w:rsid w:val="007F4159"/>
    <w:rsid w:val="007F609E"/>
    <w:rsid w:val="007F7707"/>
    <w:rsid w:val="00801F95"/>
    <w:rsid w:val="0080278A"/>
    <w:rsid w:val="00802C2B"/>
    <w:rsid w:val="008033BA"/>
    <w:rsid w:val="008077A6"/>
    <w:rsid w:val="00810F6A"/>
    <w:rsid w:val="008155F0"/>
    <w:rsid w:val="008168A5"/>
    <w:rsid w:val="00817A6D"/>
    <w:rsid w:val="00822D25"/>
    <w:rsid w:val="00831397"/>
    <w:rsid w:val="00834C0A"/>
    <w:rsid w:val="00837BC5"/>
    <w:rsid w:val="00844235"/>
    <w:rsid w:val="00844820"/>
    <w:rsid w:val="008451AF"/>
    <w:rsid w:val="00860068"/>
    <w:rsid w:val="0086095F"/>
    <w:rsid w:val="0086273F"/>
    <w:rsid w:val="00862EF9"/>
    <w:rsid w:val="00863C18"/>
    <w:rsid w:val="00865462"/>
    <w:rsid w:val="00871780"/>
    <w:rsid w:val="00873DF3"/>
    <w:rsid w:val="00873EDE"/>
    <w:rsid w:val="00876962"/>
    <w:rsid w:val="00877FE3"/>
    <w:rsid w:val="0088098B"/>
    <w:rsid w:val="008826D8"/>
    <w:rsid w:val="00883469"/>
    <w:rsid w:val="008836C2"/>
    <w:rsid w:val="008846AE"/>
    <w:rsid w:val="00885C6E"/>
    <w:rsid w:val="0088604A"/>
    <w:rsid w:val="00886A69"/>
    <w:rsid w:val="00886BAB"/>
    <w:rsid w:val="00886C29"/>
    <w:rsid w:val="00887DF0"/>
    <w:rsid w:val="00894C6C"/>
    <w:rsid w:val="00895018"/>
    <w:rsid w:val="0089536B"/>
    <w:rsid w:val="008A066C"/>
    <w:rsid w:val="008A1A7E"/>
    <w:rsid w:val="008A1C97"/>
    <w:rsid w:val="008A3033"/>
    <w:rsid w:val="008B09FE"/>
    <w:rsid w:val="008B15F4"/>
    <w:rsid w:val="008B2131"/>
    <w:rsid w:val="008B572A"/>
    <w:rsid w:val="008B6112"/>
    <w:rsid w:val="008B6DC8"/>
    <w:rsid w:val="008B760D"/>
    <w:rsid w:val="008B7F8D"/>
    <w:rsid w:val="008C3B70"/>
    <w:rsid w:val="008D0D91"/>
    <w:rsid w:val="008D139B"/>
    <w:rsid w:val="008D362F"/>
    <w:rsid w:val="008D7DC6"/>
    <w:rsid w:val="008E2A8D"/>
    <w:rsid w:val="008E3695"/>
    <w:rsid w:val="008E6DF6"/>
    <w:rsid w:val="008F03BF"/>
    <w:rsid w:val="008F37AA"/>
    <w:rsid w:val="008F789C"/>
    <w:rsid w:val="009001DB"/>
    <w:rsid w:val="00900B34"/>
    <w:rsid w:val="00902370"/>
    <w:rsid w:val="00902D30"/>
    <w:rsid w:val="00906B79"/>
    <w:rsid w:val="0090737D"/>
    <w:rsid w:val="00907E75"/>
    <w:rsid w:val="00914336"/>
    <w:rsid w:val="00915485"/>
    <w:rsid w:val="00916581"/>
    <w:rsid w:val="00917494"/>
    <w:rsid w:val="00917BFF"/>
    <w:rsid w:val="00920096"/>
    <w:rsid w:val="009226C9"/>
    <w:rsid w:val="0092653D"/>
    <w:rsid w:val="009267A5"/>
    <w:rsid w:val="00926D21"/>
    <w:rsid w:val="00927FFD"/>
    <w:rsid w:val="009362BD"/>
    <w:rsid w:val="0094059B"/>
    <w:rsid w:val="00941537"/>
    <w:rsid w:val="00941F36"/>
    <w:rsid w:val="00942111"/>
    <w:rsid w:val="00942517"/>
    <w:rsid w:val="0094304F"/>
    <w:rsid w:val="009446E8"/>
    <w:rsid w:val="00946100"/>
    <w:rsid w:val="0094712D"/>
    <w:rsid w:val="0094782C"/>
    <w:rsid w:val="00950B62"/>
    <w:rsid w:val="009533FA"/>
    <w:rsid w:val="009540AB"/>
    <w:rsid w:val="00956BFE"/>
    <w:rsid w:val="00956CD0"/>
    <w:rsid w:val="00956D10"/>
    <w:rsid w:val="00956FD4"/>
    <w:rsid w:val="009621AD"/>
    <w:rsid w:val="00962422"/>
    <w:rsid w:val="00967894"/>
    <w:rsid w:val="0097148A"/>
    <w:rsid w:val="00971D60"/>
    <w:rsid w:val="00974CC3"/>
    <w:rsid w:val="009754EB"/>
    <w:rsid w:val="00976858"/>
    <w:rsid w:val="009768E9"/>
    <w:rsid w:val="009808EA"/>
    <w:rsid w:val="00980A89"/>
    <w:rsid w:val="00982414"/>
    <w:rsid w:val="009835F1"/>
    <w:rsid w:val="009844F8"/>
    <w:rsid w:val="00984B19"/>
    <w:rsid w:val="00987225"/>
    <w:rsid w:val="00992FD7"/>
    <w:rsid w:val="00993575"/>
    <w:rsid w:val="00994B73"/>
    <w:rsid w:val="009964F3"/>
    <w:rsid w:val="009A0260"/>
    <w:rsid w:val="009A1CFA"/>
    <w:rsid w:val="009A33C2"/>
    <w:rsid w:val="009A419B"/>
    <w:rsid w:val="009A456F"/>
    <w:rsid w:val="009A51ED"/>
    <w:rsid w:val="009A7D9E"/>
    <w:rsid w:val="009B00B5"/>
    <w:rsid w:val="009B0B2E"/>
    <w:rsid w:val="009B3B9D"/>
    <w:rsid w:val="009B5111"/>
    <w:rsid w:val="009B61C9"/>
    <w:rsid w:val="009B70EF"/>
    <w:rsid w:val="009B7F43"/>
    <w:rsid w:val="009C5059"/>
    <w:rsid w:val="009C793F"/>
    <w:rsid w:val="009D0364"/>
    <w:rsid w:val="009D78FC"/>
    <w:rsid w:val="009E2004"/>
    <w:rsid w:val="009E3331"/>
    <w:rsid w:val="009E3D93"/>
    <w:rsid w:val="009E43A9"/>
    <w:rsid w:val="009E61DF"/>
    <w:rsid w:val="009F43C2"/>
    <w:rsid w:val="009F4645"/>
    <w:rsid w:val="009F4940"/>
    <w:rsid w:val="00A00A28"/>
    <w:rsid w:val="00A00CCA"/>
    <w:rsid w:val="00A01390"/>
    <w:rsid w:val="00A029DF"/>
    <w:rsid w:val="00A0488E"/>
    <w:rsid w:val="00A05846"/>
    <w:rsid w:val="00A05B15"/>
    <w:rsid w:val="00A05EEF"/>
    <w:rsid w:val="00A06945"/>
    <w:rsid w:val="00A07883"/>
    <w:rsid w:val="00A10A8F"/>
    <w:rsid w:val="00A12416"/>
    <w:rsid w:val="00A14898"/>
    <w:rsid w:val="00A17335"/>
    <w:rsid w:val="00A177D0"/>
    <w:rsid w:val="00A21316"/>
    <w:rsid w:val="00A22B9D"/>
    <w:rsid w:val="00A23470"/>
    <w:rsid w:val="00A24411"/>
    <w:rsid w:val="00A3117E"/>
    <w:rsid w:val="00A31E31"/>
    <w:rsid w:val="00A357F1"/>
    <w:rsid w:val="00A37D89"/>
    <w:rsid w:val="00A42605"/>
    <w:rsid w:val="00A438CF"/>
    <w:rsid w:val="00A4402A"/>
    <w:rsid w:val="00A4774A"/>
    <w:rsid w:val="00A50483"/>
    <w:rsid w:val="00A51D5E"/>
    <w:rsid w:val="00A545D0"/>
    <w:rsid w:val="00A55967"/>
    <w:rsid w:val="00A57221"/>
    <w:rsid w:val="00A57EAB"/>
    <w:rsid w:val="00A637A7"/>
    <w:rsid w:val="00A6429C"/>
    <w:rsid w:val="00A76F1E"/>
    <w:rsid w:val="00A80388"/>
    <w:rsid w:val="00A841C2"/>
    <w:rsid w:val="00A8420C"/>
    <w:rsid w:val="00A857E3"/>
    <w:rsid w:val="00A8699A"/>
    <w:rsid w:val="00A96CEE"/>
    <w:rsid w:val="00A96CF9"/>
    <w:rsid w:val="00AA059C"/>
    <w:rsid w:val="00AA1E0F"/>
    <w:rsid w:val="00AA4AF2"/>
    <w:rsid w:val="00AA4D14"/>
    <w:rsid w:val="00AA577C"/>
    <w:rsid w:val="00AA7429"/>
    <w:rsid w:val="00AB0489"/>
    <w:rsid w:val="00AB6675"/>
    <w:rsid w:val="00AC292B"/>
    <w:rsid w:val="00AC48F3"/>
    <w:rsid w:val="00AC5146"/>
    <w:rsid w:val="00AC66CD"/>
    <w:rsid w:val="00AD14A9"/>
    <w:rsid w:val="00AD3675"/>
    <w:rsid w:val="00AD3C4F"/>
    <w:rsid w:val="00AD4467"/>
    <w:rsid w:val="00AE5F01"/>
    <w:rsid w:val="00AE7C43"/>
    <w:rsid w:val="00AF0144"/>
    <w:rsid w:val="00AF4FB4"/>
    <w:rsid w:val="00AF4FD0"/>
    <w:rsid w:val="00B00C9D"/>
    <w:rsid w:val="00B01B52"/>
    <w:rsid w:val="00B01BA0"/>
    <w:rsid w:val="00B01BB4"/>
    <w:rsid w:val="00B07CEA"/>
    <w:rsid w:val="00B10091"/>
    <w:rsid w:val="00B10735"/>
    <w:rsid w:val="00B113AA"/>
    <w:rsid w:val="00B12BAB"/>
    <w:rsid w:val="00B12F11"/>
    <w:rsid w:val="00B135A5"/>
    <w:rsid w:val="00B21293"/>
    <w:rsid w:val="00B22004"/>
    <w:rsid w:val="00B220FF"/>
    <w:rsid w:val="00B22E72"/>
    <w:rsid w:val="00B2315D"/>
    <w:rsid w:val="00B2615D"/>
    <w:rsid w:val="00B27752"/>
    <w:rsid w:val="00B3034E"/>
    <w:rsid w:val="00B334E8"/>
    <w:rsid w:val="00B34CEC"/>
    <w:rsid w:val="00B35C79"/>
    <w:rsid w:val="00B431D8"/>
    <w:rsid w:val="00B4351C"/>
    <w:rsid w:val="00B43C5A"/>
    <w:rsid w:val="00B51228"/>
    <w:rsid w:val="00B62C7D"/>
    <w:rsid w:val="00B6502C"/>
    <w:rsid w:val="00B659B0"/>
    <w:rsid w:val="00B6647E"/>
    <w:rsid w:val="00B665B5"/>
    <w:rsid w:val="00B80ACC"/>
    <w:rsid w:val="00B81C0A"/>
    <w:rsid w:val="00B8291E"/>
    <w:rsid w:val="00B84B94"/>
    <w:rsid w:val="00B85DBF"/>
    <w:rsid w:val="00B913AE"/>
    <w:rsid w:val="00B95725"/>
    <w:rsid w:val="00B97A53"/>
    <w:rsid w:val="00BA0098"/>
    <w:rsid w:val="00BA07BD"/>
    <w:rsid w:val="00BA2C39"/>
    <w:rsid w:val="00BA3919"/>
    <w:rsid w:val="00BA3956"/>
    <w:rsid w:val="00BA4AB0"/>
    <w:rsid w:val="00BA6972"/>
    <w:rsid w:val="00BB00E1"/>
    <w:rsid w:val="00BB0599"/>
    <w:rsid w:val="00BB1251"/>
    <w:rsid w:val="00BB407B"/>
    <w:rsid w:val="00BB5F43"/>
    <w:rsid w:val="00BB794E"/>
    <w:rsid w:val="00BC0114"/>
    <w:rsid w:val="00BC0E7F"/>
    <w:rsid w:val="00BC2908"/>
    <w:rsid w:val="00BC3712"/>
    <w:rsid w:val="00BC44F4"/>
    <w:rsid w:val="00BC62E0"/>
    <w:rsid w:val="00BD042B"/>
    <w:rsid w:val="00BD1A80"/>
    <w:rsid w:val="00BD3668"/>
    <w:rsid w:val="00BD4AB0"/>
    <w:rsid w:val="00BD4CDF"/>
    <w:rsid w:val="00BD5296"/>
    <w:rsid w:val="00BD52EB"/>
    <w:rsid w:val="00BD7DF3"/>
    <w:rsid w:val="00BE046D"/>
    <w:rsid w:val="00BE0EC6"/>
    <w:rsid w:val="00BE2159"/>
    <w:rsid w:val="00BE3ADB"/>
    <w:rsid w:val="00BF0EB6"/>
    <w:rsid w:val="00BF23AA"/>
    <w:rsid w:val="00BF2963"/>
    <w:rsid w:val="00BF5AF4"/>
    <w:rsid w:val="00C00F7A"/>
    <w:rsid w:val="00C01447"/>
    <w:rsid w:val="00C02459"/>
    <w:rsid w:val="00C04899"/>
    <w:rsid w:val="00C11063"/>
    <w:rsid w:val="00C11D45"/>
    <w:rsid w:val="00C130A9"/>
    <w:rsid w:val="00C14C8F"/>
    <w:rsid w:val="00C1610E"/>
    <w:rsid w:val="00C20EAF"/>
    <w:rsid w:val="00C216F6"/>
    <w:rsid w:val="00C22572"/>
    <w:rsid w:val="00C236CD"/>
    <w:rsid w:val="00C30574"/>
    <w:rsid w:val="00C3438B"/>
    <w:rsid w:val="00C41D04"/>
    <w:rsid w:val="00C46272"/>
    <w:rsid w:val="00C51F48"/>
    <w:rsid w:val="00C52A9A"/>
    <w:rsid w:val="00C5399C"/>
    <w:rsid w:val="00C579D6"/>
    <w:rsid w:val="00C71D50"/>
    <w:rsid w:val="00C73589"/>
    <w:rsid w:val="00C75CF6"/>
    <w:rsid w:val="00C768DB"/>
    <w:rsid w:val="00C76E17"/>
    <w:rsid w:val="00C77BE3"/>
    <w:rsid w:val="00C82152"/>
    <w:rsid w:val="00C83C63"/>
    <w:rsid w:val="00C86C68"/>
    <w:rsid w:val="00C92B61"/>
    <w:rsid w:val="00C95152"/>
    <w:rsid w:val="00C97554"/>
    <w:rsid w:val="00CA1E5A"/>
    <w:rsid w:val="00CA3396"/>
    <w:rsid w:val="00CA41DF"/>
    <w:rsid w:val="00CA4395"/>
    <w:rsid w:val="00CA5015"/>
    <w:rsid w:val="00CA5123"/>
    <w:rsid w:val="00CA5F60"/>
    <w:rsid w:val="00CB020F"/>
    <w:rsid w:val="00CB1EDF"/>
    <w:rsid w:val="00CB70EE"/>
    <w:rsid w:val="00CB743F"/>
    <w:rsid w:val="00CB7C6E"/>
    <w:rsid w:val="00CD6F37"/>
    <w:rsid w:val="00CE03F5"/>
    <w:rsid w:val="00CE36F5"/>
    <w:rsid w:val="00CE5239"/>
    <w:rsid w:val="00CE6EC7"/>
    <w:rsid w:val="00CF179D"/>
    <w:rsid w:val="00CF5A5C"/>
    <w:rsid w:val="00D0193B"/>
    <w:rsid w:val="00D01D9A"/>
    <w:rsid w:val="00D030CC"/>
    <w:rsid w:val="00D03D56"/>
    <w:rsid w:val="00D05948"/>
    <w:rsid w:val="00D06726"/>
    <w:rsid w:val="00D105CA"/>
    <w:rsid w:val="00D128F7"/>
    <w:rsid w:val="00D1368B"/>
    <w:rsid w:val="00D21274"/>
    <w:rsid w:val="00D22EDE"/>
    <w:rsid w:val="00D23F57"/>
    <w:rsid w:val="00D27650"/>
    <w:rsid w:val="00D27D07"/>
    <w:rsid w:val="00D37FE3"/>
    <w:rsid w:val="00D42B8E"/>
    <w:rsid w:val="00D43C18"/>
    <w:rsid w:val="00D47329"/>
    <w:rsid w:val="00D4736A"/>
    <w:rsid w:val="00D500D8"/>
    <w:rsid w:val="00D507EB"/>
    <w:rsid w:val="00D50FAE"/>
    <w:rsid w:val="00D525EE"/>
    <w:rsid w:val="00D52D1B"/>
    <w:rsid w:val="00D531F0"/>
    <w:rsid w:val="00D537F3"/>
    <w:rsid w:val="00D63B6F"/>
    <w:rsid w:val="00D643C5"/>
    <w:rsid w:val="00D64EA2"/>
    <w:rsid w:val="00D65E5B"/>
    <w:rsid w:val="00D6615F"/>
    <w:rsid w:val="00D6795F"/>
    <w:rsid w:val="00D762B9"/>
    <w:rsid w:val="00D8108C"/>
    <w:rsid w:val="00D85CDE"/>
    <w:rsid w:val="00D8620C"/>
    <w:rsid w:val="00D87EEF"/>
    <w:rsid w:val="00D9186E"/>
    <w:rsid w:val="00D92162"/>
    <w:rsid w:val="00D9221F"/>
    <w:rsid w:val="00D959F9"/>
    <w:rsid w:val="00D96218"/>
    <w:rsid w:val="00D96E4E"/>
    <w:rsid w:val="00DA1AA0"/>
    <w:rsid w:val="00DA1EB0"/>
    <w:rsid w:val="00DA5318"/>
    <w:rsid w:val="00DA6AF2"/>
    <w:rsid w:val="00DB2075"/>
    <w:rsid w:val="00DB562D"/>
    <w:rsid w:val="00DC0702"/>
    <w:rsid w:val="00DC22BF"/>
    <w:rsid w:val="00DC707F"/>
    <w:rsid w:val="00DD0A99"/>
    <w:rsid w:val="00DD0E3C"/>
    <w:rsid w:val="00DD20A1"/>
    <w:rsid w:val="00DD28F3"/>
    <w:rsid w:val="00DD2984"/>
    <w:rsid w:val="00DD4465"/>
    <w:rsid w:val="00DD4D52"/>
    <w:rsid w:val="00DD7890"/>
    <w:rsid w:val="00DE194A"/>
    <w:rsid w:val="00DE1B86"/>
    <w:rsid w:val="00DE2C01"/>
    <w:rsid w:val="00DF088C"/>
    <w:rsid w:val="00DF0A81"/>
    <w:rsid w:val="00DF164A"/>
    <w:rsid w:val="00DF2B0C"/>
    <w:rsid w:val="00DF46D8"/>
    <w:rsid w:val="00DF615C"/>
    <w:rsid w:val="00DF61C1"/>
    <w:rsid w:val="00DF66DD"/>
    <w:rsid w:val="00E02D02"/>
    <w:rsid w:val="00E0499E"/>
    <w:rsid w:val="00E06635"/>
    <w:rsid w:val="00E1196B"/>
    <w:rsid w:val="00E123D5"/>
    <w:rsid w:val="00E13963"/>
    <w:rsid w:val="00E1499D"/>
    <w:rsid w:val="00E16106"/>
    <w:rsid w:val="00E16A38"/>
    <w:rsid w:val="00E21A2B"/>
    <w:rsid w:val="00E21B2B"/>
    <w:rsid w:val="00E25816"/>
    <w:rsid w:val="00E26AE4"/>
    <w:rsid w:val="00E35F10"/>
    <w:rsid w:val="00E3715F"/>
    <w:rsid w:val="00E41B5A"/>
    <w:rsid w:val="00E44D43"/>
    <w:rsid w:val="00E46ECD"/>
    <w:rsid w:val="00E475E8"/>
    <w:rsid w:val="00E5215F"/>
    <w:rsid w:val="00E54D8A"/>
    <w:rsid w:val="00E56856"/>
    <w:rsid w:val="00E57877"/>
    <w:rsid w:val="00E600DC"/>
    <w:rsid w:val="00E61245"/>
    <w:rsid w:val="00E62330"/>
    <w:rsid w:val="00E64C4E"/>
    <w:rsid w:val="00E65A1F"/>
    <w:rsid w:val="00E710D5"/>
    <w:rsid w:val="00E72D7E"/>
    <w:rsid w:val="00E73F6C"/>
    <w:rsid w:val="00E75172"/>
    <w:rsid w:val="00E82B21"/>
    <w:rsid w:val="00E83005"/>
    <w:rsid w:val="00E8300F"/>
    <w:rsid w:val="00E842BD"/>
    <w:rsid w:val="00E85F2C"/>
    <w:rsid w:val="00E86836"/>
    <w:rsid w:val="00E87EF9"/>
    <w:rsid w:val="00E90187"/>
    <w:rsid w:val="00E91662"/>
    <w:rsid w:val="00E916F1"/>
    <w:rsid w:val="00E9450F"/>
    <w:rsid w:val="00E94919"/>
    <w:rsid w:val="00E97C86"/>
    <w:rsid w:val="00EA7A38"/>
    <w:rsid w:val="00EB2D4F"/>
    <w:rsid w:val="00EB4A57"/>
    <w:rsid w:val="00EB79E5"/>
    <w:rsid w:val="00EC1EBA"/>
    <w:rsid w:val="00EC3351"/>
    <w:rsid w:val="00EC4CE1"/>
    <w:rsid w:val="00ED0BD6"/>
    <w:rsid w:val="00ED1AA3"/>
    <w:rsid w:val="00ED6184"/>
    <w:rsid w:val="00ED6611"/>
    <w:rsid w:val="00EE3188"/>
    <w:rsid w:val="00EE3A82"/>
    <w:rsid w:val="00EE5AE5"/>
    <w:rsid w:val="00EE6ED7"/>
    <w:rsid w:val="00EF121D"/>
    <w:rsid w:val="00EF1C1D"/>
    <w:rsid w:val="00EF39BE"/>
    <w:rsid w:val="00EF6F1E"/>
    <w:rsid w:val="00F0226C"/>
    <w:rsid w:val="00F07B8F"/>
    <w:rsid w:val="00F126F8"/>
    <w:rsid w:val="00F1710B"/>
    <w:rsid w:val="00F2209D"/>
    <w:rsid w:val="00F26091"/>
    <w:rsid w:val="00F2793B"/>
    <w:rsid w:val="00F27D84"/>
    <w:rsid w:val="00F32063"/>
    <w:rsid w:val="00F32842"/>
    <w:rsid w:val="00F3469F"/>
    <w:rsid w:val="00F36D38"/>
    <w:rsid w:val="00F42D36"/>
    <w:rsid w:val="00F455C9"/>
    <w:rsid w:val="00F46C0D"/>
    <w:rsid w:val="00F50C28"/>
    <w:rsid w:val="00F5464E"/>
    <w:rsid w:val="00F55780"/>
    <w:rsid w:val="00F56A86"/>
    <w:rsid w:val="00F6039A"/>
    <w:rsid w:val="00F62826"/>
    <w:rsid w:val="00F62926"/>
    <w:rsid w:val="00F678D7"/>
    <w:rsid w:val="00F7167D"/>
    <w:rsid w:val="00F734D1"/>
    <w:rsid w:val="00F742D3"/>
    <w:rsid w:val="00F755BB"/>
    <w:rsid w:val="00F761D5"/>
    <w:rsid w:val="00F80DCB"/>
    <w:rsid w:val="00F81A4E"/>
    <w:rsid w:val="00F841BF"/>
    <w:rsid w:val="00F85B93"/>
    <w:rsid w:val="00F87E13"/>
    <w:rsid w:val="00F96A48"/>
    <w:rsid w:val="00FA3613"/>
    <w:rsid w:val="00FA3ACE"/>
    <w:rsid w:val="00FA5C57"/>
    <w:rsid w:val="00FB0011"/>
    <w:rsid w:val="00FB0DA2"/>
    <w:rsid w:val="00FB23F0"/>
    <w:rsid w:val="00FB2403"/>
    <w:rsid w:val="00FB2E02"/>
    <w:rsid w:val="00FB45A4"/>
    <w:rsid w:val="00FC1A25"/>
    <w:rsid w:val="00FC5A15"/>
    <w:rsid w:val="00FD4823"/>
    <w:rsid w:val="00FD51BE"/>
    <w:rsid w:val="00FD553C"/>
    <w:rsid w:val="00FD61B2"/>
    <w:rsid w:val="00FD6529"/>
    <w:rsid w:val="00FD6890"/>
    <w:rsid w:val="00FD7FFB"/>
    <w:rsid w:val="00FE072D"/>
    <w:rsid w:val="00FE0F83"/>
    <w:rsid w:val="00FE122E"/>
    <w:rsid w:val="00FE2BDD"/>
    <w:rsid w:val="00FE6BB1"/>
    <w:rsid w:val="00FF0970"/>
    <w:rsid w:val="00FF40AD"/>
    <w:rsid w:val="00FF5493"/>
    <w:rsid w:val="00FF59AD"/>
    <w:rsid w:val="00FF59B8"/>
    <w:rsid w:val="00FF6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19B7A841"/>
  <w15:docId w15:val="{8C764E50-1AEB-41B1-B3E7-3880AF307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/>
    <w:lsdException w:name="heading 6" w:uiPriority="0"/>
    <w:lsdException w:name="heading 7" w:uiPriority="0"/>
    <w:lsdException w:name="heading 8" w:uiPriority="0"/>
    <w:lsdException w:name="heading 9" w:uiPriority="0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0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6095F"/>
    <w:rPr>
      <w:rFonts w:ascii="Arial" w:hAnsi="Arial"/>
      <w:sz w:val="22"/>
      <w:szCs w:val="24"/>
      <w:lang w:val="it-IT" w:eastAsia="de-DE"/>
    </w:rPr>
  </w:style>
  <w:style w:type="paragraph" w:styleId="berschrift1">
    <w:name w:val="heading 1"/>
    <w:basedOn w:val="Standard"/>
    <w:next w:val="Text-Blocksatz"/>
    <w:autoRedefine/>
    <w:qFormat/>
    <w:rsid w:val="00967894"/>
    <w:pPr>
      <w:keepNext/>
      <w:numPr>
        <w:numId w:val="8"/>
      </w:numPr>
      <w:tabs>
        <w:tab w:val="left" w:pos="851"/>
      </w:tabs>
      <w:spacing w:after="120"/>
      <w:outlineLvl w:val="0"/>
    </w:pPr>
    <w:rPr>
      <w:rFonts w:cs="Arial"/>
      <w:bCs/>
      <w:kern w:val="32"/>
      <w:sz w:val="28"/>
      <w:szCs w:val="32"/>
    </w:rPr>
  </w:style>
  <w:style w:type="paragraph" w:styleId="berschrift2">
    <w:name w:val="heading 2"/>
    <w:basedOn w:val="Standard"/>
    <w:next w:val="Text-Blocksatz"/>
    <w:autoRedefine/>
    <w:qFormat/>
    <w:rsid w:val="00967894"/>
    <w:pPr>
      <w:keepNext/>
      <w:numPr>
        <w:ilvl w:val="1"/>
        <w:numId w:val="8"/>
      </w:numPr>
      <w:tabs>
        <w:tab w:val="left" w:pos="1450"/>
      </w:tabs>
      <w:spacing w:after="120"/>
      <w:outlineLvl w:val="1"/>
    </w:pPr>
    <w:rPr>
      <w:rFonts w:cs="Arial"/>
      <w:bCs/>
      <w:iCs/>
      <w:sz w:val="24"/>
      <w:szCs w:val="28"/>
    </w:rPr>
  </w:style>
  <w:style w:type="paragraph" w:styleId="berschrift3">
    <w:name w:val="heading 3"/>
    <w:basedOn w:val="Standard"/>
    <w:next w:val="Text-Blocksatz"/>
    <w:autoRedefine/>
    <w:qFormat/>
    <w:rsid w:val="00967894"/>
    <w:pPr>
      <w:keepNext/>
      <w:numPr>
        <w:ilvl w:val="2"/>
        <w:numId w:val="8"/>
      </w:numPr>
      <w:tabs>
        <w:tab w:val="left" w:pos="850"/>
      </w:tabs>
      <w:spacing w:after="60"/>
      <w:outlineLvl w:val="2"/>
    </w:pPr>
    <w:rPr>
      <w:rFonts w:cs="Arial"/>
      <w:bCs/>
      <w:szCs w:val="26"/>
    </w:rPr>
  </w:style>
  <w:style w:type="paragraph" w:styleId="berschrift4">
    <w:name w:val="heading 4"/>
    <w:basedOn w:val="Standard"/>
    <w:next w:val="Formatvorlage1"/>
    <w:autoRedefine/>
    <w:qFormat/>
    <w:rsid w:val="00C75CF6"/>
    <w:pPr>
      <w:keepNext/>
      <w:spacing w:after="60"/>
      <w:outlineLvl w:val="3"/>
    </w:pPr>
    <w:rPr>
      <w:b/>
      <w:bCs/>
      <w:szCs w:val="28"/>
    </w:rPr>
  </w:style>
  <w:style w:type="paragraph" w:styleId="berschrift5">
    <w:name w:val="heading 5"/>
    <w:basedOn w:val="Standard"/>
    <w:next w:val="Standard"/>
    <w:rsid w:val="00967894"/>
    <w:pPr>
      <w:numPr>
        <w:ilvl w:val="4"/>
        <w:numId w:val="8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rsid w:val="00967894"/>
    <w:pPr>
      <w:numPr>
        <w:ilvl w:val="5"/>
        <w:numId w:val="8"/>
      </w:numPr>
      <w:spacing w:before="240" w:after="60"/>
      <w:outlineLvl w:val="5"/>
    </w:pPr>
    <w:rPr>
      <w:rFonts w:ascii="Times New Roman" w:hAnsi="Times New Roman"/>
      <w:b/>
      <w:bCs/>
      <w:szCs w:val="22"/>
    </w:rPr>
  </w:style>
  <w:style w:type="paragraph" w:styleId="berschrift7">
    <w:name w:val="heading 7"/>
    <w:basedOn w:val="Standard"/>
    <w:next w:val="Standard"/>
    <w:rsid w:val="00967894"/>
    <w:pPr>
      <w:numPr>
        <w:ilvl w:val="6"/>
        <w:numId w:val="8"/>
      </w:numPr>
      <w:spacing w:before="240" w:after="60"/>
      <w:outlineLvl w:val="6"/>
    </w:pPr>
    <w:rPr>
      <w:rFonts w:ascii="Times New Roman" w:hAnsi="Times New Roman"/>
    </w:rPr>
  </w:style>
  <w:style w:type="paragraph" w:styleId="berschrift8">
    <w:name w:val="heading 8"/>
    <w:basedOn w:val="Standard"/>
    <w:next w:val="Standard"/>
    <w:rsid w:val="00967894"/>
    <w:pPr>
      <w:numPr>
        <w:ilvl w:val="7"/>
        <w:numId w:val="8"/>
      </w:numPr>
      <w:spacing w:before="240" w:after="60"/>
      <w:outlineLvl w:val="7"/>
    </w:pPr>
    <w:rPr>
      <w:rFonts w:ascii="Times New Roman" w:hAnsi="Times New Roman"/>
      <w:i/>
      <w:iCs/>
    </w:rPr>
  </w:style>
  <w:style w:type="paragraph" w:styleId="berschrift9">
    <w:name w:val="heading 9"/>
    <w:basedOn w:val="Standard"/>
    <w:next w:val="Standard"/>
    <w:rsid w:val="00967894"/>
    <w:pPr>
      <w:numPr>
        <w:ilvl w:val="8"/>
        <w:numId w:val="8"/>
      </w:numPr>
      <w:spacing w:before="240" w:after="60"/>
      <w:outlineLvl w:val="8"/>
    </w:pPr>
    <w:rPr>
      <w:rFonts w:cs="Arial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Text-Blocksatz">
    <w:name w:val="Text-Blocksatz"/>
    <w:basedOn w:val="Standard"/>
    <w:rsid w:val="008E3695"/>
    <w:pPr>
      <w:spacing w:before="120"/>
      <w:jc w:val="both"/>
    </w:pPr>
  </w:style>
  <w:style w:type="paragraph" w:styleId="Fuzeile">
    <w:name w:val="footer"/>
    <w:basedOn w:val="Standard"/>
    <w:link w:val="FuzeileZchn"/>
    <w:autoRedefine/>
    <w:uiPriority w:val="99"/>
    <w:rsid w:val="00484F0B"/>
    <w:pPr>
      <w:tabs>
        <w:tab w:val="left" w:pos="1980"/>
        <w:tab w:val="center" w:pos="4536"/>
        <w:tab w:val="right" w:pos="9072"/>
      </w:tabs>
      <w:ind w:left="360"/>
      <w:jc w:val="right"/>
    </w:pPr>
    <w:rPr>
      <w:color w:val="000000" w:themeColor="text1"/>
      <w:sz w:val="18"/>
      <w:szCs w:val="18"/>
      <w:lang w:val="de-DE"/>
    </w:rPr>
  </w:style>
  <w:style w:type="paragraph" w:customStyle="1" w:styleId="berschriftoNr">
    <w:name w:val="Überschrift o. Nr."/>
    <w:basedOn w:val="Standard"/>
    <w:next w:val="Text-Blocksatz"/>
    <w:rsid w:val="008E3695"/>
    <w:pPr>
      <w:spacing w:before="240" w:after="120"/>
    </w:pPr>
    <w:rPr>
      <w:b/>
      <w:bCs/>
    </w:rPr>
  </w:style>
  <w:style w:type="paragraph" w:customStyle="1" w:styleId="Aufzhlung1">
    <w:name w:val="Aufzählung 1"/>
    <w:basedOn w:val="Standard"/>
    <w:rsid w:val="008E3695"/>
    <w:pPr>
      <w:numPr>
        <w:numId w:val="5"/>
      </w:numPr>
      <w:tabs>
        <w:tab w:val="clear" w:pos="1312"/>
        <w:tab w:val="left" w:pos="1220"/>
      </w:tabs>
      <w:spacing w:line="25" w:lineRule="atLeast"/>
      <w:ind w:left="1310" w:hanging="448"/>
    </w:pPr>
  </w:style>
  <w:style w:type="paragraph" w:customStyle="1" w:styleId="Aufzhlung2">
    <w:name w:val="Aufzählung 2"/>
    <w:basedOn w:val="Aufzhlung1"/>
    <w:rsid w:val="008E3695"/>
    <w:pPr>
      <w:numPr>
        <w:numId w:val="6"/>
      </w:numPr>
      <w:tabs>
        <w:tab w:val="clear" w:pos="1220"/>
      </w:tabs>
    </w:pPr>
  </w:style>
  <w:style w:type="paragraph" w:styleId="Kopfzeile">
    <w:name w:val="header"/>
    <w:aliases w:val="kopf,k"/>
    <w:basedOn w:val="Standard"/>
    <w:link w:val="KopfzeileZchn"/>
    <w:uiPriority w:val="99"/>
    <w:rsid w:val="008E3695"/>
    <w:pPr>
      <w:tabs>
        <w:tab w:val="center" w:pos="4536"/>
        <w:tab w:val="right" w:pos="9072"/>
      </w:tabs>
      <w:ind w:left="400"/>
    </w:pPr>
    <w:rPr>
      <w:sz w:val="18"/>
    </w:rPr>
  </w:style>
  <w:style w:type="paragraph" w:styleId="Funotentext">
    <w:name w:val="footnote text"/>
    <w:basedOn w:val="Standard"/>
    <w:semiHidden/>
    <w:rsid w:val="008E3695"/>
    <w:rPr>
      <w:sz w:val="18"/>
      <w:szCs w:val="20"/>
    </w:rPr>
  </w:style>
  <w:style w:type="paragraph" w:styleId="Sprechblasentext">
    <w:name w:val="Balloon Text"/>
    <w:basedOn w:val="Standard"/>
    <w:semiHidden/>
    <w:rsid w:val="0075307F"/>
    <w:rPr>
      <w:rFonts w:ascii="Tahoma" w:hAnsi="Tahoma" w:cs="Tahoma"/>
      <w:sz w:val="16"/>
      <w:szCs w:val="16"/>
    </w:rPr>
  </w:style>
  <w:style w:type="paragraph" w:styleId="Verzeichnis1">
    <w:name w:val="toc 1"/>
    <w:basedOn w:val="Standard"/>
    <w:next w:val="Standard"/>
    <w:autoRedefine/>
    <w:uiPriority w:val="39"/>
    <w:rsid w:val="00C75CF6"/>
    <w:pPr>
      <w:tabs>
        <w:tab w:val="left" w:pos="540"/>
        <w:tab w:val="left" w:pos="900"/>
        <w:tab w:val="left" w:pos="1260"/>
        <w:tab w:val="right" w:leader="underscore" w:pos="9060"/>
      </w:tabs>
      <w:spacing w:before="160"/>
      <w:ind w:left="400"/>
    </w:pPr>
    <w:rPr>
      <w:b/>
      <w:noProof/>
      <w:szCs w:val="28"/>
    </w:rPr>
  </w:style>
  <w:style w:type="paragraph" w:styleId="Verzeichnis2">
    <w:name w:val="toc 2"/>
    <w:basedOn w:val="Standard"/>
    <w:next w:val="Standard"/>
    <w:uiPriority w:val="39"/>
    <w:rsid w:val="008E3695"/>
    <w:pPr>
      <w:tabs>
        <w:tab w:val="left" w:pos="1260"/>
        <w:tab w:val="right" w:leader="underscore" w:pos="9060"/>
      </w:tabs>
      <w:spacing w:before="120"/>
      <w:ind w:left="1260" w:hanging="721"/>
    </w:pPr>
    <w:rPr>
      <w:noProof/>
      <w:szCs w:val="32"/>
    </w:rPr>
  </w:style>
  <w:style w:type="paragraph" w:styleId="Verzeichnis3">
    <w:name w:val="toc 3"/>
    <w:basedOn w:val="Standard"/>
    <w:next w:val="Standard"/>
    <w:uiPriority w:val="39"/>
    <w:rsid w:val="008A066C"/>
    <w:pPr>
      <w:tabs>
        <w:tab w:val="left" w:pos="1260"/>
        <w:tab w:val="right" w:leader="underscore" w:pos="9060"/>
      </w:tabs>
      <w:spacing w:after="60" w:line="288" w:lineRule="auto"/>
      <w:ind w:left="1702" w:hanging="851"/>
    </w:pPr>
    <w:rPr>
      <w:noProof/>
    </w:rPr>
  </w:style>
  <w:style w:type="character" w:styleId="Funotenzeichen">
    <w:name w:val="footnote reference"/>
    <w:semiHidden/>
    <w:rsid w:val="008E3695"/>
    <w:rPr>
      <w:vertAlign w:val="superscript"/>
    </w:rPr>
  </w:style>
  <w:style w:type="paragraph" w:customStyle="1" w:styleId="Haupttitel">
    <w:name w:val="Haupttitel"/>
    <w:basedOn w:val="Standard"/>
    <w:rsid w:val="008E3695"/>
    <w:pPr>
      <w:spacing w:before="600" w:after="120"/>
      <w:ind w:left="140"/>
    </w:pPr>
    <w:rPr>
      <w:smallCaps/>
      <w:sz w:val="48"/>
    </w:rPr>
  </w:style>
  <w:style w:type="paragraph" w:customStyle="1" w:styleId="Inhalt">
    <w:name w:val="Inhalt"/>
    <w:basedOn w:val="berschrift1"/>
    <w:rsid w:val="008E3695"/>
    <w:pPr>
      <w:ind w:left="400"/>
    </w:pPr>
  </w:style>
  <w:style w:type="paragraph" w:customStyle="1" w:styleId="UntertitelTitelseite">
    <w:name w:val="Untertitel Titelseite"/>
    <w:basedOn w:val="Inhalt"/>
    <w:rsid w:val="008E3695"/>
    <w:pPr>
      <w:spacing w:before="120"/>
      <w:ind w:left="140"/>
    </w:pPr>
    <w:rPr>
      <w:b/>
      <w:bCs w:val="0"/>
    </w:rPr>
  </w:style>
  <w:style w:type="paragraph" w:customStyle="1" w:styleId="Autor">
    <w:name w:val="Autor"/>
    <w:basedOn w:val="Standard"/>
    <w:rsid w:val="008E3695"/>
    <w:pPr>
      <w:spacing w:before="120"/>
      <w:ind w:left="140"/>
    </w:pPr>
  </w:style>
  <w:style w:type="paragraph" w:customStyle="1" w:styleId="DatumundVersion">
    <w:name w:val="Datum und Version"/>
    <w:basedOn w:val="Standard"/>
    <w:rsid w:val="008E3695"/>
    <w:pPr>
      <w:spacing w:before="120"/>
      <w:jc w:val="right"/>
    </w:pPr>
  </w:style>
  <w:style w:type="paragraph" w:customStyle="1" w:styleId="DateinameundDatum">
    <w:name w:val="Dateiname und Datum"/>
    <w:basedOn w:val="DatumundVersion"/>
    <w:autoRedefine/>
    <w:rsid w:val="008E3695"/>
    <w:pPr>
      <w:spacing w:before="480"/>
      <w:ind w:left="851"/>
      <w:jc w:val="left"/>
    </w:pPr>
    <w:rPr>
      <w:color w:val="999999"/>
      <w:sz w:val="16"/>
    </w:rPr>
  </w:style>
  <w:style w:type="character" w:styleId="Hyperlink">
    <w:name w:val="Hyperlink"/>
    <w:rsid w:val="00920096"/>
    <w:rPr>
      <w:rFonts w:ascii="Arial" w:hAnsi="Arial"/>
      <w:color w:val="333399"/>
      <w:sz w:val="20"/>
      <w:u w:val="none"/>
      <w:bdr w:val="none" w:sz="0" w:space="0" w:color="auto"/>
      <w:lang w:val="de-CH"/>
    </w:rPr>
  </w:style>
  <w:style w:type="paragraph" w:styleId="Unterschrift">
    <w:name w:val="Signature"/>
    <w:basedOn w:val="Standard"/>
    <w:rsid w:val="008E3695"/>
    <w:pPr>
      <w:ind w:left="4252"/>
    </w:pPr>
  </w:style>
  <w:style w:type="paragraph" w:styleId="Verzeichnis8">
    <w:name w:val="toc 8"/>
    <w:aliases w:val="v8,Abb/Tab.Verzeichnis"/>
    <w:basedOn w:val="Standard"/>
    <w:semiHidden/>
    <w:rsid w:val="008E3695"/>
    <w:pPr>
      <w:keepLines/>
      <w:tabs>
        <w:tab w:val="right" w:pos="8505"/>
      </w:tabs>
      <w:spacing w:before="120" w:line="360" w:lineRule="atLeast"/>
      <w:ind w:left="1984" w:right="1134" w:hanging="1134"/>
    </w:pPr>
    <w:rPr>
      <w:szCs w:val="20"/>
    </w:rPr>
  </w:style>
  <w:style w:type="paragraph" w:customStyle="1" w:styleId="Aufzhlung1Zahl">
    <w:name w:val="Aufzählung 1 Zahl"/>
    <w:basedOn w:val="Aufzhlung1"/>
    <w:rsid w:val="008E3695"/>
    <w:pPr>
      <w:numPr>
        <w:numId w:val="1"/>
      </w:numPr>
      <w:ind w:left="1219" w:hanging="357"/>
    </w:pPr>
  </w:style>
  <w:style w:type="paragraph" w:customStyle="1" w:styleId="Aufzhlung2Zahl">
    <w:name w:val="Aufzählung 2 Zahl"/>
    <w:basedOn w:val="Aufzhlung2"/>
    <w:rsid w:val="008E3695"/>
    <w:pPr>
      <w:numPr>
        <w:numId w:val="2"/>
      </w:numPr>
    </w:pPr>
  </w:style>
  <w:style w:type="paragraph" w:customStyle="1" w:styleId="Quelle">
    <w:name w:val="Quelle"/>
    <w:aliases w:val="q"/>
    <w:basedOn w:val="Standard"/>
    <w:next w:val="Text-Blocksatz"/>
    <w:rsid w:val="008E3695"/>
    <w:pPr>
      <w:keepLines/>
      <w:spacing w:before="240" w:after="240"/>
      <w:ind w:left="1420" w:hanging="720"/>
    </w:pPr>
    <w:rPr>
      <w:szCs w:val="20"/>
    </w:rPr>
  </w:style>
  <w:style w:type="paragraph" w:customStyle="1" w:styleId="Tab-Aufzhlung1a">
    <w:name w:val="Tab-Aufzählung 1a"/>
    <w:aliases w:val="ta1,ta"/>
    <w:basedOn w:val="Standard"/>
    <w:rsid w:val="008E3695"/>
    <w:pPr>
      <w:keepNext/>
      <w:keepLines/>
      <w:numPr>
        <w:numId w:val="4"/>
      </w:numPr>
      <w:tabs>
        <w:tab w:val="clear" w:pos="504"/>
        <w:tab w:val="left" w:pos="80"/>
        <w:tab w:val="left" w:pos="240"/>
      </w:tabs>
      <w:spacing w:before="120" w:after="40" w:line="160" w:lineRule="atLeast"/>
      <w:ind w:left="240" w:hanging="200"/>
    </w:pPr>
    <w:rPr>
      <w:sz w:val="18"/>
      <w:szCs w:val="20"/>
    </w:rPr>
  </w:style>
  <w:style w:type="paragraph" w:customStyle="1" w:styleId="Tab-Aufzhlung2a">
    <w:name w:val="Tab-Aufzählung 2a"/>
    <w:aliases w:val="ta2"/>
    <w:basedOn w:val="Tab-Aufzhlung1a"/>
    <w:rsid w:val="008E3695"/>
    <w:pPr>
      <w:numPr>
        <w:numId w:val="3"/>
      </w:numPr>
      <w:tabs>
        <w:tab w:val="clear" w:pos="80"/>
        <w:tab w:val="clear" w:pos="864"/>
        <w:tab w:val="left" w:pos="440"/>
      </w:tabs>
      <w:spacing w:before="0"/>
      <w:ind w:left="440" w:hanging="200"/>
    </w:pPr>
  </w:style>
  <w:style w:type="paragraph" w:customStyle="1" w:styleId="Tab-Text">
    <w:name w:val="Tab-Text"/>
    <w:aliases w:val="tt"/>
    <w:basedOn w:val="Standard"/>
    <w:rsid w:val="008E3695"/>
    <w:pPr>
      <w:keepNext/>
      <w:keepLines/>
      <w:spacing w:before="120" w:after="120" w:line="240" w:lineRule="atLeast"/>
      <w:ind w:left="144"/>
    </w:pPr>
    <w:rPr>
      <w:sz w:val="18"/>
      <w:szCs w:val="20"/>
    </w:rPr>
  </w:style>
  <w:style w:type="character" w:styleId="BesuchterLink">
    <w:name w:val="FollowedHyperlink"/>
    <w:uiPriority w:val="99"/>
    <w:rsid w:val="008E3695"/>
    <w:rPr>
      <w:color w:val="800080"/>
      <w:u w:val="single"/>
    </w:rPr>
  </w:style>
  <w:style w:type="paragraph" w:customStyle="1" w:styleId="Kernaussage">
    <w:name w:val="Kernaussage"/>
    <w:basedOn w:val="Text-Blocksatz"/>
    <w:rsid w:val="008E3695"/>
    <w:pPr>
      <w:keepLines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pct5" w:color="auto" w:fill="FFFFFF"/>
    </w:pPr>
  </w:style>
  <w:style w:type="paragraph" w:customStyle="1" w:styleId="Text-BlocksatzKURSIV">
    <w:name w:val="Text-Blocksatz KURSIV"/>
    <w:basedOn w:val="Text-Blocksatz"/>
    <w:next w:val="Text-Blocksatz"/>
    <w:rsid w:val="008E3695"/>
    <w:rPr>
      <w:i/>
    </w:rPr>
  </w:style>
  <w:style w:type="paragraph" w:customStyle="1" w:styleId="Text-BlocksatzFETT">
    <w:name w:val="Text-Blocksatz FETT"/>
    <w:basedOn w:val="Text-Blocksatz"/>
    <w:next w:val="Text-Blocksatz"/>
    <w:rsid w:val="008E3695"/>
    <w:rPr>
      <w:b/>
    </w:rPr>
  </w:style>
  <w:style w:type="paragraph" w:customStyle="1" w:styleId="Abbildung">
    <w:name w:val="Abbildung"/>
    <w:basedOn w:val="Standard"/>
    <w:next w:val="Beschriftung"/>
    <w:rsid w:val="008E3695"/>
    <w:pPr>
      <w:spacing w:before="360" w:after="40"/>
    </w:pPr>
  </w:style>
  <w:style w:type="paragraph" w:styleId="Beschriftung">
    <w:name w:val="caption"/>
    <w:basedOn w:val="Standard"/>
    <w:next w:val="Text-Blocksatz"/>
    <w:autoRedefine/>
    <w:rsid w:val="008E3695"/>
    <w:pPr>
      <w:spacing w:after="240"/>
    </w:pPr>
    <w:rPr>
      <w:sz w:val="18"/>
      <w:szCs w:val="20"/>
    </w:rPr>
  </w:style>
  <w:style w:type="paragraph" w:customStyle="1" w:styleId="Formatvorlage1">
    <w:name w:val="Formatvorlage1"/>
    <w:basedOn w:val="Text-Blocksatz"/>
    <w:next w:val="Datum"/>
    <w:rsid w:val="008E3695"/>
  </w:style>
  <w:style w:type="paragraph" w:styleId="Datum">
    <w:name w:val="Date"/>
    <w:basedOn w:val="Standard"/>
    <w:next w:val="Standard"/>
    <w:rsid w:val="008E3695"/>
  </w:style>
  <w:style w:type="paragraph" w:customStyle="1" w:styleId="msolistparagraph0">
    <w:name w:val="msolistparagraph"/>
    <w:basedOn w:val="Standard"/>
    <w:rsid w:val="00657919"/>
    <w:pPr>
      <w:ind w:left="720"/>
    </w:pPr>
    <w:rPr>
      <w:rFonts w:ascii="Calibri" w:hAnsi="Calibri"/>
      <w:szCs w:val="22"/>
      <w:lang w:eastAsia="de-CH"/>
    </w:rPr>
  </w:style>
  <w:style w:type="paragraph" w:styleId="Listenabsatz">
    <w:name w:val="List Paragraph"/>
    <w:basedOn w:val="Standard"/>
    <w:uiPriority w:val="34"/>
    <w:qFormat/>
    <w:rsid w:val="007829EF"/>
    <w:pPr>
      <w:ind w:left="720"/>
    </w:pPr>
    <w:rPr>
      <w:rFonts w:ascii="Calibri" w:eastAsia="Calibri" w:hAnsi="Calibri"/>
      <w:szCs w:val="22"/>
      <w:lang w:eastAsia="de-CH"/>
    </w:rPr>
  </w:style>
  <w:style w:type="character" w:customStyle="1" w:styleId="FuzeileZchn">
    <w:name w:val="Fußzeile Zchn"/>
    <w:link w:val="Fuzeile"/>
    <w:uiPriority w:val="99"/>
    <w:rsid w:val="00484F0B"/>
    <w:rPr>
      <w:rFonts w:ascii="Verdana" w:hAnsi="Verdana"/>
      <w:color w:val="000000" w:themeColor="text1"/>
      <w:sz w:val="18"/>
      <w:szCs w:val="18"/>
      <w:lang w:val="de-DE" w:eastAsia="de-DE"/>
    </w:rPr>
  </w:style>
  <w:style w:type="paragraph" w:customStyle="1" w:styleId="berschriftDokument">
    <w:name w:val="Überschrift Dokument"/>
    <w:basedOn w:val="berschrift1"/>
    <w:next w:val="Text-Blocksatz"/>
    <w:rsid w:val="00E82B21"/>
    <w:pPr>
      <w:tabs>
        <w:tab w:val="clear" w:pos="851"/>
      </w:tabs>
      <w:spacing w:before="1200" w:after="240" w:line="300" w:lineRule="auto"/>
    </w:pPr>
    <w:rPr>
      <w:smallCaps/>
    </w:rPr>
  </w:style>
  <w:style w:type="character" w:styleId="Fett">
    <w:name w:val="Strong"/>
    <w:rsid w:val="00E82B21"/>
    <w:rPr>
      <w:b/>
      <w:bCs/>
    </w:rPr>
  </w:style>
  <w:style w:type="paragraph" w:styleId="Dokumentstruktur">
    <w:name w:val="Document Map"/>
    <w:basedOn w:val="Standard"/>
    <w:semiHidden/>
    <w:rsid w:val="00AC292B"/>
    <w:pPr>
      <w:shd w:val="clear" w:color="auto" w:fill="000080"/>
    </w:pPr>
    <w:rPr>
      <w:rFonts w:ascii="Tahoma" w:hAnsi="Tahoma" w:cs="Tahoma"/>
      <w:szCs w:val="20"/>
    </w:rPr>
  </w:style>
  <w:style w:type="character" w:styleId="Kommentarzeichen">
    <w:name w:val="annotation reference"/>
    <w:semiHidden/>
    <w:rsid w:val="00D05948"/>
    <w:rPr>
      <w:sz w:val="16"/>
      <w:szCs w:val="16"/>
    </w:rPr>
  </w:style>
  <w:style w:type="paragraph" w:styleId="Kommentartext">
    <w:name w:val="annotation text"/>
    <w:basedOn w:val="Standard"/>
    <w:semiHidden/>
    <w:rsid w:val="00D05948"/>
    <w:rPr>
      <w:szCs w:val="20"/>
    </w:rPr>
  </w:style>
  <w:style w:type="paragraph" w:styleId="Kommentarthema">
    <w:name w:val="annotation subject"/>
    <w:basedOn w:val="Kommentartext"/>
    <w:next w:val="Kommentartext"/>
    <w:semiHidden/>
    <w:rsid w:val="00D05948"/>
    <w:rPr>
      <w:b/>
      <w:bCs/>
    </w:rPr>
  </w:style>
  <w:style w:type="table" w:styleId="Tabellenraster">
    <w:name w:val="Table Grid"/>
    <w:basedOn w:val="NormaleTabelle"/>
    <w:rsid w:val="00516F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urText">
    <w:name w:val="Plain Text"/>
    <w:basedOn w:val="Standard"/>
    <w:link w:val="NurTextZchn"/>
    <w:uiPriority w:val="99"/>
    <w:unhideWhenUsed/>
    <w:rsid w:val="00C11063"/>
    <w:rPr>
      <w:rFonts w:eastAsia="Calibri"/>
      <w:szCs w:val="21"/>
      <w:lang w:eastAsia="en-US"/>
    </w:rPr>
  </w:style>
  <w:style w:type="character" w:customStyle="1" w:styleId="NurTextZchn">
    <w:name w:val="Nur Text Zchn"/>
    <w:link w:val="NurText"/>
    <w:uiPriority w:val="99"/>
    <w:rsid w:val="00C11063"/>
    <w:rPr>
      <w:rFonts w:ascii="Arial" w:eastAsia="Calibri" w:hAnsi="Arial"/>
      <w:szCs w:val="21"/>
      <w:lang w:eastAsia="en-US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A438CF"/>
    <w:pPr>
      <w:keepLines/>
      <w:tabs>
        <w:tab w:val="clear" w:pos="851"/>
      </w:tabs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Cs w:val="28"/>
      <w:lang w:eastAsia="de-CH"/>
    </w:rPr>
  </w:style>
  <w:style w:type="paragraph" w:customStyle="1" w:styleId="Aufzhlung">
    <w:name w:val="Aufzählung"/>
    <w:basedOn w:val="Standard"/>
    <w:link w:val="AufzhlungZchn"/>
    <w:autoRedefine/>
    <w:qFormat/>
    <w:rsid w:val="002E72EC"/>
    <w:pPr>
      <w:numPr>
        <w:numId w:val="9"/>
      </w:numPr>
      <w:spacing w:before="60" w:after="60"/>
      <w:ind w:left="924" w:hanging="357"/>
    </w:pPr>
  </w:style>
  <w:style w:type="character" w:customStyle="1" w:styleId="AufzhlungZchn">
    <w:name w:val="Aufzählung Zchn"/>
    <w:basedOn w:val="Absatz-Standardschriftart"/>
    <w:link w:val="Aufzhlung"/>
    <w:rsid w:val="002E72EC"/>
    <w:rPr>
      <w:rFonts w:ascii="Arial" w:hAnsi="Arial"/>
      <w:sz w:val="22"/>
      <w:szCs w:val="24"/>
      <w:lang w:eastAsia="de-DE"/>
    </w:rPr>
  </w:style>
  <w:style w:type="character" w:customStyle="1" w:styleId="KopfzeileZchn">
    <w:name w:val="Kopfzeile Zchn"/>
    <w:aliases w:val="kopf Zchn,k Zchn"/>
    <w:basedOn w:val="Absatz-Standardschriftart"/>
    <w:link w:val="Kopfzeile"/>
    <w:uiPriority w:val="99"/>
    <w:rsid w:val="001A6806"/>
    <w:rPr>
      <w:rFonts w:ascii="Arial" w:hAnsi="Arial"/>
      <w:sz w:val="18"/>
      <w:szCs w:val="24"/>
      <w:lang w:eastAsia="de-DE"/>
    </w:rPr>
  </w:style>
  <w:style w:type="paragraph" w:styleId="Abbildungsverzeichnis">
    <w:name w:val="table of figures"/>
    <w:basedOn w:val="Standard"/>
    <w:next w:val="Standard"/>
    <w:uiPriority w:val="99"/>
    <w:unhideWhenUsed/>
    <w:rsid w:val="008A066C"/>
    <w:pPr>
      <w:spacing w:after="120"/>
    </w:pPr>
  </w:style>
  <w:style w:type="numbering" w:customStyle="1" w:styleId="KeineListe1">
    <w:name w:val="Keine Liste1"/>
    <w:next w:val="KeineListe"/>
    <w:uiPriority w:val="99"/>
    <w:semiHidden/>
    <w:unhideWhenUsed/>
    <w:rsid w:val="009001DB"/>
  </w:style>
  <w:style w:type="character" w:styleId="Seitenzahl">
    <w:name w:val="page number"/>
    <w:rsid w:val="009001DB"/>
    <w:rPr>
      <w:rFonts w:cs="Arial"/>
      <w:szCs w:val="22"/>
      <w:lang w:val="de-CH"/>
    </w:rPr>
  </w:style>
  <w:style w:type="character" w:styleId="Platzhaltertext">
    <w:name w:val="Placeholder Text"/>
    <w:basedOn w:val="Absatz-Standardschriftart"/>
    <w:uiPriority w:val="99"/>
    <w:semiHidden/>
    <w:rsid w:val="009001DB"/>
    <w:rPr>
      <w:color w:val="808080"/>
    </w:rPr>
  </w:style>
  <w:style w:type="paragraph" w:styleId="berarbeitung">
    <w:name w:val="Revision"/>
    <w:hidden/>
    <w:uiPriority w:val="99"/>
    <w:semiHidden/>
    <w:rsid w:val="009001DB"/>
    <w:rPr>
      <w:rFonts w:ascii="Arial" w:hAnsi="Arial"/>
    </w:rPr>
  </w:style>
  <w:style w:type="character" w:customStyle="1" w:styleId="Formatvorlage2">
    <w:name w:val="Formatvorlage2"/>
    <w:basedOn w:val="Absatz-Standardschriftart"/>
    <w:uiPriority w:val="1"/>
    <w:rsid w:val="00083E1C"/>
    <w:rPr>
      <w:rFonts w:ascii="Calibri" w:hAnsi="Calibri"/>
      <w:sz w:val="22"/>
    </w:rPr>
  </w:style>
  <w:style w:type="character" w:customStyle="1" w:styleId="Formatvorlage3">
    <w:name w:val="Formatvorlage3"/>
    <w:basedOn w:val="Absatz-Standardschriftart"/>
    <w:uiPriority w:val="1"/>
    <w:rsid w:val="0006583B"/>
    <w:rPr>
      <w:rFonts w:ascii="Calibri" w:hAnsi="Calibri"/>
      <w:sz w:val="20"/>
    </w:rPr>
  </w:style>
  <w:style w:type="character" w:customStyle="1" w:styleId="Formatvorlage4">
    <w:name w:val="Formatvorlage4"/>
    <w:basedOn w:val="Absatz-Standardschriftart"/>
    <w:uiPriority w:val="1"/>
    <w:rsid w:val="00DD28F3"/>
    <w:rPr>
      <w:rFonts w:ascii="Calibri" w:hAnsi="Calibri"/>
      <w:b/>
      <w:sz w:val="20"/>
    </w:rPr>
  </w:style>
  <w:style w:type="character" w:customStyle="1" w:styleId="Formatvorlage5">
    <w:name w:val="Formatvorlage5"/>
    <w:basedOn w:val="Formatvorlage4"/>
    <w:uiPriority w:val="1"/>
    <w:rsid w:val="00982414"/>
    <w:rPr>
      <w:rFonts w:ascii="Calibri" w:hAnsi="Calibri"/>
      <w:b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14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02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342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058238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36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4644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94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11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764655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986492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55698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6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7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5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94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1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13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902014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997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38462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7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2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107518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07686">
          <w:marLeft w:val="162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22114">
          <w:marLeft w:val="162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78755">
          <w:marLeft w:val="162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0565">
          <w:marLeft w:val="162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26173">
          <w:marLeft w:val="162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83092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20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8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ieter\CloudStation\UP_PSG_2020-23\02_Grundlagen_Projektfinanzierung\Antragsformular_Hilfsblatt\20160919_Vorlage_Antragsformular_F&#246;rderleistungen_PSG_2020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C39ADD06038498B9088B53E448235B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6D8C40B-BFDF-40E2-BA35-E6A113DFF228}"/>
      </w:docPartPr>
      <w:docPartBody>
        <w:p w:rsidR="00231BCA" w:rsidRDefault="00231BCA" w:rsidP="00231BCA">
          <w:pPr>
            <w:pStyle w:val="5C39ADD06038498B9088B53E448235B8"/>
          </w:pPr>
          <w:r w:rsidRPr="008C7921">
            <w:rPr>
              <w:rStyle w:val="Platzhaltertext"/>
            </w:rPr>
            <w:t>Wählen Sie ein Element aus.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G Omega">
    <w:charset w:val="00"/>
    <w:family w:val="swiss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ansation">
    <w:altName w:val="Times New Roman"/>
    <w:charset w:val="00"/>
    <w:family w:val="auto"/>
    <w:pitch w:val="variable"/>
    <w:sig w:usb0="A00000AF" w:usb1="1000204A" w:usb2="00000000" w:usb3="00000000" w:csb0="0000019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1BCA"/>
    <w:rsid w:val="001323ED"/>
    <w:rsid w:val="002316F6"/>
    <w:rsid w:val="00231BCA"/>
    <w:rsid w:val="008D15F0"/>
    <w:rsid w:val="00AB47B4"/>
    <w:rsid w:val="00BF7165"/>
    <w:rsid w:val="00C33A08"/>
    <w:rsid w:val="00D60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CH" w:eastAsia="de-CH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2316F6"/>
    <w:rPr>
      <w:color w:val="808080"/>
    </w:rPr>
  </w:style>
  <w:style w:type="paragraph" w:customStyle="1" w:styleId="5C39ADD06038498B9088B53E448235B8">
    <w:name w:val="5C39ADD06038498B9088B53E448235B8"/>
    <w:rsid w:val="00231BCA"/>
    <w:pPr>
      <w:spacing w:after="0" w:line="240" w:lineRule="auto"/>
    </w:pPr>
    <w:rPr>
      <w:rFonts w:ascii="Arial" w:eastAsia="Times New Roman" w:hAnsi="Arial" w:cs="Times New Roman"/>
      <w:kern w:val="0"/>
      <w:sz w:val="22"/>
      <w:lang w:eastAsia="de-DE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2020-04-24T00:00:00</PublishDate>
  <Abstract/>
  <CompanyAddress/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11D3B89C0E40D4AA9698E12A1B7F40D" ma:contentTypeVersion="2842" ma:contentTypeDescription="Ein neues Dokument erstellen." ma:contentTypeScope="" ma:versionID="4c1abfafcfbaf99539971c037e178cea">
  <xsd:schema xmlns:xsd="http://www.w3.org/2001/XMLSchema" xmlns:xs="http://www.w3.org/2001/XMLSchema" xmlns:p="http://schemas.microsoft.com/office/2006/metadata/properties" xmlns:ns2="470eefb8-8acf-4e59-848e-8ae9108bec9e" targetNamespace="http://schemas.microsoft.com/office/2006/metadata/properties" ma:root="true" ma:fieldsID="e9c5cf3c5c59d500bdee2c68ed754b2f" ns2:_="">
    <xsd:import namespace="470eefb8-8acf-4e59-848e-8ae9108bec9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0eefb8-8acf-4e59-848e-8ae9108bec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2" nillable="true" ma:displayName="Bildmarkierungen_0" ma:hidden="true" ma:internalName="lcf76f155ced4ddcb4097134ff3c332f">
      <xsd:simpleType>
        <xsd:restriction base="dms:Note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70eefb8-8acf-4e59-848e-8ae9108bec9e" xsi:nil="true"/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61256A1-394A-493C-9226-CC36B830D1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0eefb8-8acf-4e59-848e-8ae9108bec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25F1228-AB93-450B-A1E4-5E3014BE91B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AEB258F-86F1-46DA-B330-F7AA7661EC4D}">
  <ds:schemaRefs>
    <ds:schemaRef ds:uri="http://purl.org/dc/dcmitype/"/>
    <ds:schemaRef ds:uri="http://purl.org/dc/elements/1.1/"/>
    <ds:schemaRef ds:uri="http://schemas.microsoft.com/office/2006/metadata/properties"/>
    <ds:schemaRef ds:uri="http://purl.org/dc/terms/"/>
    <ds:schemaRef ds:uri="http://www.w3.org/XML/1998/namespace"/>
    <ds:schemaRef ds:uri="http://schemas.microsoft.com/office/2006/documentManagement/types"/>
    <ds:schemaRef ds:uri="http://schemas.openxmlformats.org/package/2006/metadata/core-properties"/>
    <ds:schemaRef ds:uri="470eefb8-8acf-4e59-848e-8ae9108bec9e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1389B455-89E2-4146-B238-259B4DAA987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20160919_Vorlage_Antragsformular_Förderleistungen_PSG_2020</Template>
  <TotalTime>0</TotalTime>
  <Pages>2</Pages>
  <Words>449</Words>
  <Characters>2830</Characters>
  <Application>Microsoft Office Word</Application>
  <DocSecurity>0</DocSecurity>
  <Lines>23</Lines>
  <Paragraphs>6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Sitzung Steuerungsausschuss Progetto San Gottardo</vt:lpstr>
      <vt:lpstr>Sitzung Steuerungsausschuss Progetto San Gottardo</vt:lpstr>
    </vt:vector>
  </TitlesOfParts>
  <Company>Hewlett-Packard</Company>
  <LinksUpToDate>false</LinksUpToDate>
  <CharactersWithSpaces>3273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dieter</dc:creator>
  <cp:lastModifiedBy>Anja Beivi</cp:lastModifiedBy>
  <cp:revision>6</cp:revision>
  <cp:lastPrinted>2020-06-10T09:54:00Z</cp:lastPrinted>
  <dcterms:created xsi:type="dcterms:W3CDTF">2024-04-03T14:39:00Z</dcterms:created>
  <dcterms:modified xsi:type="dcterms:W3CDTF">2025-08-28T11:45:00Z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0x010100F11D3B89C0E40D4AA9698E12A1B7F40D</vt:lpwstr>
  </property>
  <property fmtid="{D5CDD505-2E9C-101B-9397-08002B2CF9AE}" pid="3" name="Order">
    <vt:r8>3892100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ComplianceAssetId">
    <vt:lpwstr/>
  </property>
</Properties>
</file>