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7D7EF" w14:textId="063C2655" w:rsidR="00F742D3" w:rsidRPr="003F3D1F" w:rsidRDefault="00134D86" w:rsidP="00F742D3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  <w:lang w:val="it-CH" w:eastAsia="de-CH"/>
        </w:rPr>
      </w:pPr>
      <w:r w:rsidRPr="5AC487CF">
        <w:rPr>
          <w:rFonts w:asciiTheme="minorHAnsi" w:hAnsiTheme="minorHAnsi" w:cstheme="minorBidi"/>
          <w:b/>
          <w:bCs/>
          <w:sz w:val="28"/>
          <w:szCs w:val="28"/>
          <w:lang w:val="it-CH" w:eastAsia="de-CH"/>
        </w:rPr>
        <w:t>Nuova Politica Regionale (NPR</w:t>
      </w:r>
      <w:r w:rsidR="006918DC" w:rsidRPr="5AC487CF">
        <w:rPr>
          <w:rFonts w:asciiTheme="minorHAnsi" w:hAnsiTheme="minorHAnsi" w:cstheme="minorBidi"/>
          <w:b/>
          <w:bCs/>
          <w:sz w:val="28"/>
          <w:szCs w:val="28"/>
          <w:lang w:val="it-CH" w:eastAsia="de-CH"/>
        </w:rPr>
        <w:t>)</w:t>
      </w:r>
      <w:r w:rsidR="00BB407B" w:rsidRPr="5AC487CF">
        <w:rPr>
          <w:rFonts w:asciiTheme="minorHAnsi" w:hAnsiTheme="minorHAnsi" w:cstheme="minorBidi"/>
          <w:b/>
          <w:bCs/>
          <w:sz w:val="28"/>
          <w:szCs w:val="28"/>
          <w:lang w:val="it-CH" w:eastAsia="de-CH"/>
        </w:rPr>
        <w:t xml:space="preserve"> </w:t>
      </w:r>
      <w:r w:rsidRPr="5AC487CF">
        <w:rPr>
          <w:rFonts w:asciiTheme="minorHAnsi" w:hAnsiTheme="minorHAnsi" w:cstheme="minorBidi"/>
          <w:b/>
          <w:bCs/>
          <w:sz w:val="28"/>
          <w:szCs w:val="28"/>
          <w:lang w:val="it-CH" w:eastAsia="de-CH"/>
        </w:rPr>
        <w:t>Relazione finale del progetto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DBDB" w:themeFill="accent2" w:themeFillTint="33"/>
        <w:tblLayout w:type="fixed"/>
        <w:tblLook w:val="01E0" w:firstRow="1" w:lastRow="1" w:firstColumn="1" w:lastColumn="1" w:noHBand="0" w:noVBand="0"/>
      </w:tblPr>
      <w:tblGrid>
        <w:gridCol w:w="9747"/>
      </w:tblGrid>
      <w:tr w:rsidR="001151F2" w:rsidRPr="003F3D1F" w14:paraId="7FA3B9C3" w14:textId="77777777" w:rsidTr="001151F2">
        <w:tc>
          <w:tcPr>
            <w:tcW w:w="9747" w:type="dxa"/>
            <w:shd w:val="clear" w:color="auto" w:fill="F2DBDB" w:themeFill="accent2" w:themeFillTint="33"/>
            <w:tcMar>
              <w:top w:w="28" w:type="dxa"/>
            </w:tcMar>
          </w:tcPr>
          <w:p w14:paraId="3B2B8E0F" w14:textId="30E40DCD" w:rsidR="00134D86" w:rsidRPr="003F3D1F" w:rsidRDefault="00134D86" w:rsidP="00134D8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Utilizzando i fondi del</w:t>
            </w:r>
            <w:r w:rsidR="00242F43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PA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PSG 2024-2027, il promotore del progetto si impegna a sottoporre, al termine del progetto, all'Ufficio del PSG un "rapporto finale di progetto" all'attenzione del Governo federale e dei Cantoni Uri, Grigioni e Ticino. Questo rapporto fornirà informazioni sulle attività del progetto, sul raggiungimento degli obiettivi, sull'origine e sull'utilizzo dei fondi. Dovrà inoltre mostrare se le aspettative dichiarate al momento della presentazione della domanda sono state soddisfatte. In particolare, un confronto tra obiettivi e realtà dovrebbe mostrare se l'impatto previsto del progetto, la creazione di impulsi e di valore aggiunto per lo sviluppo economico della regione del Gottardo si è concretizzato o si concretizzerà. </w:t>
            </w:r>
          </w:p>
          <w:p w14:paraId="69190362" w14:textId="3B35E85C" w:rsidR="007C7E8E" w:rsidRPr="003F3D1F" w:rsidRDefault="00134D86" w:rsidP="00134D8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Sulla base dei risultati del progetto e delle informazioni fornite nella relazione finale presentata, il PSG valuterà se gli obiettivi del progetto sono stati raggiunti come concordato e se è possibile attivare il pagamento finale</w:t>
            </w:r>
            <w:r w:rsidR="001151F2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.</w:t>
            </w:r>
          </w:p>
        </w:tc>
      </w:tr>
    </w:tbl>
    <w:p w14:paraId="5D07C1A4" w14:textId="77777777" w:rsidR="009001DB" w:rsidRPr="003F3D1F" w:rsidRDefault="009001DB" w:rsidP="009001DB">
      <w:p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sz w:val="20"/>
          <w:szCs w:val="20"/>
          <w:lang w:val="it-CH" w:eastAsia="de-CH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4"/>
        <w:gridCol w:w="6633"/>
      </w:tblGrid>
      <w:tr w:rsidR="009001DB" w:rsidRPr="003F3D1F" w14:paraId="49741CAC" w14:textId="77777777" w:rsidTr="001151F2">
        <w:tc>
          <w:tcPr>
            <w:tcW w:w="9747" w:type="dxa"/>
            <w:gridSpan w:val="2"/>
            <w:shd w:val="clear" w:color="auto" w:fill="C6D9F1" w:themeFill="text2" w:themeFillTint="33"/>
            <w:tcMar>
              <w:top w:w="28" w:type="dxa"/>
            </w:tcMar>
          </w:tcPr>
          <w:p w14:paraId="0D9C8A58" w14:textId="2A5A2648" w:rsidR="009001DB" w:rsidRPr="003F3D1F" w:rsidRDefault="00134D86" w:rsidP="00134D86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iCs/>
                <w:sz w:val="24"/>
                <w:szCs w:val="28"/>
                <w:lang w:val="it-CH"/>
              </w:rPr>
            </w:pPr>
            <w:r w:rsidRPr="003F3D1F">
              <w:rPr>
                <w:rFonts w:asciiTheme="minorHAnsi" w:hAnsiTheme="minorHAnsi" w:cstheme="minorHAnsi"/>
                <w:iCs/>
                <w:sz w:val="24"/>
                <w:szCs w:val="28"/>
                <w:lang w:val="it-CH"/>
              </w:rPr>
              <w:t>Informazioni generali del richiedente</w:t>
            </w:r>
          </w:p>
        </w:tc>
      </w:tr>
      <w:tr w:rsidR="00134D86" w:rsidRPr="003F3D1F" w14:paraId="3D1185AF" w14:textId="77777777" w:rsidTr="009D5601">
        <w:trPr>
          <w:trHeight w:val="284"/>
        </w:trPr>
        <w:tc>
          <w:tcPr>
            <w:tcW w:w="3114" w:type="dxa"/>
            <w:tcMar>
              <w:top w:w="28" w:type="dxa"/>
            </w:tcMar>
          </w:tcPr>
          <w:p w14:paraId="067CD000" w14:textId="1DC93944" w:rsidR="00134D86" w:rsidRPr="003F3D1F" w:rsidRDefault="00134D86" w:rsidP="00134D86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/>
              </w:rPr>
              <w:t>Istituzione/Organizzazione/Azienda</w:t>
            </w:r>
          </w:p>
        </w:tc>
        <w:tc>
          <w:tcPr>
            <w:tcW w:w="6633" w:type="dxa"/>
            <w:tcMar>
              <w:top w:w="28" w:type="dxa"/>
            </w:tcMar>
          </w:tcPr>
          <w:p w14:paraId="7D44377C" w14:textId="77777777" w:rsidR="00134D86" w:rsidRPr="003F3D1F" w:rsidRDefault="00134D86" w:rsidP="00134D86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134D86" w:rsidRPr="003F3D1F" w14:paraId="307BB40B" w14:textId="77777777" w:rsidTr="009D5601">
        <w:trPr>
          <w:trHeight w:val="284"/>
        </w:trPr>
        <w:tc>
          <w:tcPr>
            <w:tcW w:w="3114" w:type="dxa"/>
            <w:tcMar>
              <w:top w:w="28" w:type="dxa"/>
            </w:tcMar>
          </w:tcPr>
          <w:p w14:paraId="64426B4E" w14:textId="51C24635" w:rsidR="00134D86" w:rsidRPr="003F3D1F" w:rsidRDefault="00134D86" w:rsidP="00134D86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/>
              </w:rPr>
              <w:t>Persona di riferimento</w:t>
            </w:r>
          </w:p>
        </w:tc>
        <w:tc>
          <w:tcPr>
            <w:tcW w:w="6633" w:type="dxa"/>
            <w:tcMar>
              <w:top w:w="28" w:type="dxa"/>
            </w:tcMar>
          </w:tcPr>
          <w:p w14:paraId="631B7C48" w14:textId="77777777" w:rsidR="00134D86" w:rsidRPr="003F3D1F" w:rsidRDefault="00134D86" w:rsidP="00134D86">
            <w:pPr>
              <w:tabs>
                <w:tab w:val="left" w:pos="1701"/>
              </w:tabs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ab/>
            </w:r>
          </w:p>
        </w:tc>
      </w:tr>
      <w:tr w:rsidR="00134D86" w:rsidRPr="003F3D1F" w14:paraId="1F5CCE88" w14:textId="77777777" w:rsidTr="009D5601">
        <w:trPr>
          <w:trHeight w:val="284"/>
        </w:trPr>
        <w:tc>
          <w:tcPr>
            <w:tcW w:w="3114" w:type="dxa"/>
            <w:tcMar>
              <w:top w:w="28" w:type="dxa"/>
            </w:tcMar>
          </w:tcPr>
          <w:p w14:paraId="14B6D454" w14:textId="64F0B19B" w:rsidR="00134D86" w:rsidRPr="003F3D1F" w:rsidRDefault="00134D86" w:rsidP="00134D86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/>
              </w:rPr>
              <w:t>Indirizzo</w:t>
            </w:r>
          </w:p>
        </w:tc>
        <w:tc>
          <w:tcPr>
            <w:tcW w:w="6633" w:type="dxa"/>
            <w:tcMar>
              <w:top w:w="28" w:type="dxa"/>
            </w:tcMar>
          </w:tcPr>
          <w:p w14:paraId="44FC552F" w14:textId="77777777" w:rsidR="00134D86" w:rsidRPr="003F3D1F" w:rsidRDefault="00134D86" w:rsidP="00134D86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134D86" w:rsidRPr="003F3D1F" w14:paraId="00C1F07E" w14:textId="77777777" w:rsidTr="009D5601">
        <w:trPr>
          <w:trHeight w:val="284"/>
        </w:trPr>
        <w:tc>
          <w:tcPr>
            <w:tcW w:w="3114" w:type="dxa"/>
            <w:tcMar>
              <w:top w:w="28" w:type="dxa"/>
            </w:tcMar>
          </w:tcPr>
          <w:p w14:paraId="466C04CF" w14:textId="5A5400D9" w:rsidR="00134D86" w:rsidRPr="003F3D1F" w:rsidRDefault="00134D86" w:rsidP="00134D86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/>
              </w:rPr>
              <w:t xml:space="preserve">Telefono / Cellulare </w:t>
            </w:r>
          </w:p>
        </w:tc>
        <w:tc>
          <w:tcPr>
            <w:tcW w:w="6633" w:type="dxa"/>
            <w:tcMar>
              <w:top w:w="28" w:type="dxa"/>
            </w:tcMar>
          </w:tcPr>
          <w:p w14:paraId="39014507" w14:textId="77777777" w:rsidR="00134D86" w:rsidRPr="003F3D1F" w:rsidRDefault="00134D86" w:rsidP="00134D86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134D86" w:rsidRPr="003F3D1F" w14:paraId="3194D95D" w14:textId="77777777" w:rsidTr="009D5601">
        <w:trPr>
          <w:trHeight w:val="284"/>
        </w:trPr>
        <w:tc>
          <w:tcPr>
            <w:tcW w:w="3114" w:type="dxa"/>
            <w:tcMar>
              <w:top w:w="28" w:type="dxa"/>
            </w:tcMar>
          </w:tcPr>
          <w:p w14:paraId="2B33C82C" w14:textId="27530092" w:rsidR="00134D86" w:rsidRPr="003F3D1F" w:rsidRDefault="00134D86" w:rsidP="00134D86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/>
              </w:rPr>
              <w:t xml:space="preserve">E-Mail </w:t>
            </w:r>
          </w:p>
        </w:tc>
        <w:tc>
          <w:tcPr>
            <w:tcW w:w="6633" w:type="dxa"/>
            <w:tcMar>
              <w:top w:w="28" w:type="dxa"/>
            </w:tcMar>
          </w:tcPr>
          <w:p w14:paraId="7C9314E0" w14:textId="77777777" w:rsidR="00134D86" w:rsidRPr="003F3D1F" w:rsidRDefault="00134D86" w:rsidP="00134D86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</w:tbl>
    <w:p w14:paraId="366389F2" w14:textId="77777777" w:rsidR="009001DB" w:rsidRPr="003F3D1F" w:rsidRDefault="009001DB" w:rsidP="009001DB">
      <w:pPr>
        <w:overflowPunct w:val="0"/>
        <w:autoSpaceDE w:val="0"/>
        <w:autoSpaceDN w:val="0"/>
        <w:adjustRightInd w:val="0"/>
        <w:spacing w:after="20"/>
        <w:textAlignment w:val="baseline"/>
        <w:rPr>
          <w:rFonts w:asciiTheme="minorHAnsi" w:hAnsiTheme="minorHAnsi" w:cstheme="minorHAnsi"/>
          <w:sz w:val="20"/>
          <w:szCs w:val="20"/>
          <w:lang w:val="it-CH" w:eastAsia="de-CH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47"/>
        <w:gridCol w:w="2019"/>
        <w:gridCol w:w="1230"/>
        <w:gridCol w:w="862"/>
        <w:gridCol w:w="386"/>
        <w:gridCol w:w="1265"/>
        <w:gridCol w:w="1325"/>
        <w:gridCol w:w="113"/>
      </w:tblGrid>
      <w:tr w:rsidR="009001DB" w:rsidRPr="003F3D1F" w14:paraId="69A5DCC2" w14:textId="77777777" w:rsidTr="5AC487CF">
        <w:trPr>
          <w:trHeight w:val="284"/>
        </w:trPr>
        <w:tc>
          <w:tcPr>
            <w:tcW w:w="9747" w:type="dxa"/>
            <w:gridSpan w:val="8"/>
            <w:shd w:val="clear" w:color="auto" w:fill="C6D9F1" w:themeFill="text2" w:themeFillTint="33"/>
            <w:tcMar>
              <w:top w:w="28" w:type="dxa"/>
            </w:tcMar>
          </w:tcPr>
          <w:p w14:paraId="2B9E0EAD" w14:textId="33C96082" w:rsidR="009001DB" w:rsidRPr="003F3D1F" w:rsidRDefault="009D5601" w:rsidP="00045318">
            <w:pPr>
              <w:pStyle w:val="ListParagraph"/>
              <w:keepNext/>
              <w:numPr>
                <w:ilvl w:val="0"/>
                <w:numId w:val="10"/>
              </w:numPr>
              <w:tabs>
                <w:tab w:val="left" w:pos="1450"/>
              </w:tabs>
              <w:overflowPunct w:val="0"/>
              <w:autoSpaceDE w:val="0"/>
              <w:autoSpaceDN w:val="0"/>
              <w:adjustRightInd w:val="0"/>
              <w:spacing w:before="60" w:after="60"/>
              <w:ind w:left="453" w:hanging="357"/>
              <w:textAlignment w:val="baseline"/>
              <w:outlineLvl w:val="1"/>
              <w:rPr>
                <w:rFonts w:asciiTheme="minorHAnsi" w:hAnsiTheme="minorHAnsi" w:cstheme="minorHAnsi"/>
                <w:iCs/>
                <w:sz w:val="24"/>
                <w:szCs w:val="28"/>
                <w:lang w:val="it-CH"/>
              </w:rPr>
            </w:pPr>
            <w:r w:rsidRPr="003F3D1F">
              <w:rPr>
                <w:rFonts w:asciiTheme="minorHAnsi" w:hAnsiTheme="minorHAnsi" w:cstheme="minorHAnsi"/>
                <w:iCs/>
                <w:sz w:val="24"/>
                <w:szCs w:val="28"/>
                <w:lang w:val="it-CH"/>
              </w:rPr>
              <w:t>Descrizione del progetto</w:t>
            </w:r>
            <w:r w:rsidR="009001DB" w:rsidRPr="003F3D1F">
              <w:rPr>
                <w:rFonts w:asciiTheme="minorHAnsi" w:hAnsiTheme="minorHAnsi" w:cstheme="minorHAnsi"/>
                <w:iCs/>
                <w:sz w:val="24"/>
                <w:szCs w:val="28"/>
                <w:lang w:val="it-CH"/>
              </w:rPr>
              <w:t xml:space="preserve"> </w:t>
            </w:r>
          </w:p>
        </w:tc>
      </w:tr>
      <w:tr w:rsidR="009001DB" w:rsidRPr="003F3D1F" w14:paraId="112921C2" w14:textId="77777777" w:rsidTr="5AC487CF">
        <w:trPr>
          <w:trHeight w:val="379"/>
        </w:trPr>
        <w:tc>
          <w:tcPr>
            <w:tcW w:w="2547" w:type="dxa"/>
            <w:tcMar>
              <w:top w:w="28" w:type="dxa"/>
            </w:tcMar>
          </w:tcPr>
          <w:p w14:paraId="42932CF4" w14:textId="2B88E69B" w:rsidR="009001DB" w:rsidRPr="003F3D1F" w:rsidRDefault="00134D86" w:rsidP="5AC487C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Bidi"/>
                <w:sz w:val="20"/>
                <w:szCs w:val="20"/>
                <w:lang w:val="it-CH" w:eastAsia="de-CH"/>
              </w:rPr>
            </w:pPr>
            <w:r w:rsidRPr="5AC487CF">
              <w:rPr>
                <w:rFonts w:asciiTheme="minorHAnsi" w:hAnsiTheme="minorHAnsi" w:cstheme="minorBidi"/>
                <w:b/>
                <w:bCs/>
                <w:sz w:val="20"/>
                <w:szCs w:val="20"/>
                <w:lang w:val="it-CH" w:eastAsia="de-CH"/>
              </w:rPr>
              <w:t>Nome del progetto</w:t>
            </w:r>
            <w:r w:rsidR="00BB407B" w:rsidRPr="5AC487CF">
              <w:rPr>
                <w:rFonts w:asciiTheme="minorHAnsi" w:hAnsiTheme="minorHAnsi" w:cstheme="minorBidi"/>
                <w:sz w:val="20"/>
                <w:szCs w:val="20"/>
                <w:lang w:val="it-CH" w:eastAsia="de-CH"/>
              </w:rPr>
              <w:t xml:space="preserve"> </w:t>
            </w:r>
          </w:p>
        </w:tc>
        <w:tc>
          <w:tcPr>
            <w:tcW w:w="7200" w:type="dxa"/>
            <w:gridSpan w:val="7"/>
            <w:tcMar>
              <w:top w:w="28" w:type="dxa"/>
            </w:tcMar>
          </w:tcPr>
          <w:p w14:paraId="23305B3E" w14:textId="77777777" w:rsidR="009001DB" w:rsidRPr="003F3D1F" w:rsidRDefault="009001DB" w:rsidP="009001DB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A51D5E" w:rsidRPr="003F3D1F" w14:paraId="7B0FD740" w14:textId="77777777" w:rsidTr="5AC487CF">
        <w:trPr>
          <w:trHeight w:val="1014"/>
        </w:trPr>
        <w:tc>
          <w:tcPr>
            <w:tcW w:w="2547" w:type="dxa"/>
            <w:tcMar>
              <w:top w:w="28" w:type="dxa"/>
            </w:tcMar>
          </w:tcPr>
          <w:p w14:paraId="22D95597" w14:textId="33DEF8CA" w:rsidR="00A51D5E" w:rsidRPr="003F3D1F" w:rsidRDefault="00134D86" w:rsidP="001619DE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Relazione sull'attività</w:t>
            </w:r>
          </w:p>
          <w:p w14:paraId="06B544EC" w14:textId="77777777" w:rsidR="00A51D5E" w:rsidRPr="003F3D1F" w:rsidRDefault="00A51D5E" w:rsidP="001619DE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</w:p>
          <w:p w14:paraId="7321B4A6" w14:textId="77777777" w:rsidR="00A51D5E" w:rsidRPr="003F3D1F" w:rsidRDefault="00A51D5E" w:rsidP="001619DE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</w:p>
          <w:p w14:paraId="6F1C36DE" w14:textId="77777777" w:rsidR="00A51D5E" w:rsidRPr="003F3D1F" w:rsidRDefault="00A51D5E" w:rsidP="001619DE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</w:p>
          <w:p w14:paraId="2871D883" w14:textId="77777777" w:rsidR="00A51D5E" w:rsidRPr="003F3D1F" w:rsidRDefault="00A51D5E" w:rsidP="001619DE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</w:p>
          <w:p w14:paraId="328BE8CA" w14:textId="77777777" w:rsidR="00A51D5E" w:rsidRPr="003F3D1F" w:rsidRDefault="00A51D5E" w:rsidP="001619DE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</w:p>
          <w:p w14:paraId="3C6E66FF" w14:textId="77777777" w:rsidR="00A51D5E" w:rsidRPr="003F3D1F" w:rsidRDefault="00A51D5E" w:rsidP="001619DE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</w:p>
          <w:p w14:paraId="727227C4" w14:textId="66DCCAF9" w:rsidR="00A51D5E" w:rsidRPr="003F3D1F" w:rsidRDefault="00134D86" w:rsidP="00A357F1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Descrivere le attività di attuazione del progetto (cosa è stato effettivamente fatto?). Devono essere fornite le motivazioni di eventuali scostamenti rispetto alle richieste e alle risoluzioni cantonali</w:t>
            </w:r>
            <w:r w:rsidR="005908BF"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 xml:space="preserve">. </w:t>
            </w:r>
          </w:p>
        </w:tc>
        <w:tc>
          <w:tcPr>
            <w:tcW w:w="7200" w:type="dxa"/>
            <w:gridSpan w:val="7"/>
            <w:tcMar>
              <w:top w:w="28" w:type="dxa"/>
            </w:tcMar>
          </w:tcPr>
          <w:p w14:paraId="206C6FF5" w14:textId="77777777" w:rsidR="00A51D5E" w:rsidRPr="003F3D1F" w:rsidRDefault="00A51D5E" w:rsidP="00332B7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="00332B7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332B7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332B7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332B7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332B7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9001DB" w:rsidRPr="003F3D1F" w14:paraId="2EB13C19" w14:textId="77777777" w:rsidTr="5AC487CF">
        <w:trPr>
          <w:trHeight w:val="1014"/>
        </w:trPr>
        <w:tc>
          <w:tcPr>
            <w:tcW w:w="2547" w:type="dxa"/>
            <w:tcMar>
              <w:top w:w="28" w:type="dxa"/>
            </w:tcMar>
          </w:tcPr>
          <w:p w14:paraId="29C1BCDE" w14:textId="6324D0B8" w:rsidR="009001DB" w:rsidRPr="003F3D1F" w:rsidRDefault="00134D86" w:rsidP="009001DB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Obiettivi del progetto</w:t>
            </w:r>
          </w:p>
          <w:p w14:paraId="08776BFD" w14:textId="77777777" w:rsidR="009001DB" w:rsidRPr="003F3D1F" w:rsidRDefault="009001DB" w:rsidP="009001DB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</w:p>
          <w:p w14:paraId="68768C7E" w14:textId="6E4ABE90" w:rsidR="009001DB" w:rsidRPr="003F3D1F" w:rsidRDefault="00134D86" w:rsidP="00EB2D4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Gli obiettivi del progetto sono stati raggiunti? Descrivere in che misura gli obiettivi sono stati raggiunti</w:t>
            </w:r>
            <w:r w:rsidR="00EB2D4F"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.</w:t>
            </w:r>
          </w:p>
        </w:tc>
        <w:tc>
          <w:tcPr>
            <w:tcW w:w="7200" w:type="dxa"/>
            <w:gridSpan w:val="7"/>
            <w:tcMar>
              <w:top w:w="28" w:type="dxa"/>
            </w:tcMar>
          </w:tcPr>
          <w:p w14:paraId="26F8B7D5" w14:textId="77777777" w:rsidR="009001DB" w:rsidRPr="003F3D1F" w:rsidRDefault="009001DB" w:rsidP="009001DB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AA1E0F" w:rsidRPr="003F3D1F" w14:paraId="393608C3" w14:textId="77777777" w:rsidTr="5AC487CF">
        <w:trPr>
          <w:trHeight w:val="379"/>
        </w:trPr>
        <w:tc>
          <w:tcPr>
            <w:tcW w:w="2547" w:type="dxa"/>
            <w:vMerge w:val="restart"/>
            <w:tcMar>
              <w:top w:w="28" w:type="dxa"/>
            </w:tcMar>
          </w:tcPr>
          <w:p w14:paraId="605B5D20" w14:textId="20D3EEED" w:rsidR="00AA1E0F" w:rsidRPr="003F3D1F" w:rsidRDefault="00134D86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Esecuzione del progetto</w:t>
            </w:r>
            <w:r w:rsidR="00AA1E0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(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Calendario</w:t>
            </w:r>
            <w:r w:rsidR="00AA1E0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) </w:t>
            </w:r>
          </w:p>
          <w:p w14:paraId="2C1090DC" w14:textId="77777777" w:rsidR="00AA1E0F" w:rsidRPr="003F3D1F" w:rsidRDefault="00AA1E0F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1292018B" w14:textId="77777777" w:rsidR="00A51D5E" w:rsidRPr="003F3D1F" w:rsidRDefault="00A51D5E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0651FF20" w14:textId="77777777" w:rsidR="00A51D5E" w:rsidRPr="003F3D1F" w:rsidRDefault="00A51D5E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12B528FF" w14:textId="1A7CFE3D" w:rsidR="00AA1E0F" w:rsidRPr="003F3D1F" w:rsidRDefault="00134D86" w:rsidP="00EB2D4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Il programma è stato rispettato? In caso contrario, spiegare perché non è stato possibile rispettare il programma</w:t>
            </w:r>
            <w:r w:rsidR="00AA1E0F"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.</w:t>
            </w:r>
          </w:p>
        </w:tc>
        <w:tc>
          <w:tcPr>
            <w:tcW w:w="4111" w:type="dxa"/>
            <w:gridSpan w:val="3"/>
            <w:tcMar>
              <w:top w:w="28" w:type="dxa"/>
            </w:tcMar>
          </w:tcPr>
          <w:p w14:paraId="4AF28538" w14:textId="7F15DFE0" w:rsidR="00AA1E0F" w:rsidRPr="003F3D1F" w:rsidRDefault="00134D86" w:rsidP="007D5B56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Inizio progetto (gg/mm/aaaa</w:t>
            </w:r>
            <w:r w:rsidR="00AA1E0F"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)</w:t>
            </w:r>
          </w:p>
        </w:tc>
        <w:tc>
          <w:tcPr>
            <w:tcW w:w="3089" w:type="dxa"/>
            <w:gridSpan w:val="4"/>
          </w:tcPr>
          <w:p w14:paraId="54ED933A" w14:textId="77777777" w:rsidR="00AA1E0F" w:rsidRPr="003F3D1F" w:rsidRDefault="000760DF" w:rsidP="00BE215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AA1E0F" w:rsidRPr="003F3D1F" w14:paraId="78F42476" w14:textId="77777777" w:rsidTr="5AC487CF">
        <w:trPr>
          <w:trHeight w:val="363"/>
        </w:trPr>
        <w:tc>
          <w:tcPr>
            <w:tcW w:w="2547" w:type="dxa"/>
            <w:vMerge/>
            <w:tcMar>
              <w:top w:w="28" w:type="dxa"/>
            </w:tcMar>
          </w:tcPr>
          <w:p w14:paraId="68FB01DF" w14:textId="77777777" w:rsidR="00AA1E0F" w:rsidRPr="003F3D1F" w:rsidRDefault="00AA1E0F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</w:tc>
        <w:tc>
          <w:tcPr>
            <w:tcW w:w="4111" w:type="dxa"/>
            <w:gridSpan w:val="3"/>
            <w:tcMar>
              <w:top w:w="28" w:type="dxa"/>
            </w:tcMar>
          </w:tcPr>
          <w:p w14:paraId="0083AA79" w14:textId="0C20D5BF" w:rsidR="00AA1E0F" w:rsidRPr="003F3D1F" w:rsidRDefault="00134D86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Fine prevista del progetto (gg/mm/aaaa)</w:t>
            </w:r>
            <w:r w:rsidR="00AA1E0F"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)</w:t>
            </w:r>
          </w:p>
        </w:tc>
        <w:tc>
          <w:tcPr>
            <w:tcW w:w="3089" w:type="dxa"/>
            <w:gridSpan w:val="4"/>
          </w:tcPr>
          <w:p w14:paraId="562F8AFE" w14:textId="77777777" w:rsidR="00AA1E0F" w:rsidRPr="003F3D1F" w:rsidRDefault="000760DF" w:rsidP="00BE215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AA1E0F" w:rsidRPr="003F3D1F" w14:paraId="4C463B56" w14:textId="77777777" w:rsidTr="5AC487CF">
        <w:trPr>
          <w:trHeight w:val="363"/>
        </w:trPr>
        <w:tc>
          <w:tcPr>
            <w:tcW w:w="2547" w:type="dxa"/>
            <w:vMerge/>
            <w:tcMar>
              <w:top w:w="28" w:type="dxa"/>
            </w:tcMar>
          </w:tcPr>
          <w:p w14:paraId="4927C7A4" w14:textId="77777777" w:rsidR="00AA1E0F" w:rsidRPr="003F3D1F" w:rsidRDefault="00AA1E0F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</w:tc>
        <w:tc>
          <w:tcPr>
            <w:tcW w:w="7200" w:type="dxa"/>
            <w:gridSpan w:val="7"/>
            <w:tcMar>
              <w:top w:w="28" w:type="dxa"/>
            </w:tcMar>
          </w:tcPr>
          <w:p w14:paraId="1622B353" w14:textId="03B85DF5" w:rsidR="00AA1E0F" w:rsidRPr="003F3D1F" w:rsidRDefault="00134D86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Motivazione</w:t>
            </w:r>
            <w:r w:rsidR="00AA1E0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: </w:t>
            </w:r>
            <w:r w:rsidR="00AA1E0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AA1E0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="00AA1E0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="00AA1E0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="00AA1E0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AA1E0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AA1E0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AA1E0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AA1E0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AA1E0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9001DB" w:rsidRPr="003F3D1F" w14:paraId="08DA1FE8" w14:textId="77777777" w:rsidTr="5AC487CF">
        <w:trPr>
          <w:gridAfter w:val="1"/>
          <w:wAfter w:w="113" w:type="dxa"/>
          <w:trHeight w:val="284"/>
        </w:trPr>
        <w:tc>
          <w:tcPr>
            <w:tcW w:w="9634" w:type="dxa"/>
            <w:gridSpan w:val="7"/>
            <w:shd w:val="clear" w:color="auto" w:fill="C6D9F1" w:themeFill="text2" w:themeFillTint="33"/>
            <w:tcMar>
              <w:top w:w="28" w:type="dxa"/>
            </w:tcMar>
          </w:tcPr>
          <w:p w14:paraId="3D5F3752" w14:textId="4B92BC13" w:rsidR="009001DB" w:rsidRPr="003F3D1F" w:rsidRDefault="002C349E" w:rsidP="00885682">
            <w:pPr>
              <w:pStyle w:val="ListParagraph"/>
              <w:keepNext/>
              <w:numPr>
                <w:ilvl w:val="0"/>
                <w:numId w:val="10"/>
              </w:numPr>
              <w:tabs>
                <w:tab w:val="left" w:pos="1450"/>
              </w:tabs>
              <w:overflowPunct w:val="0"/>
              <w:autoSpaceDE w:val="0"/>
              <w:autoSpaceDN w:val="0"/>
              <w:adjustRightInd w:val="0"/>
              <w:spacing w:before="60" w:after="60"/>
              <w:ind w:left="453" w:hanging="357"/>
              <w:textAlignment w:val="baseline"/>
              <w:outlineLvl w:val="1"/>
              <w:rPr>
                <w:rFonts w:asciiTheme="minorHAnsi" w:hAnsiTheme="minorHAnsi" w:cstheme="minorHAnsi"/>
                <w:iCs/>
                <w:sz w:val="24"/>
                <w:szCs w:val="28"/>
                <w:lang w:val="it-CH"/>
              </w:rPr>
            </w:pPr>
            <w:r w:rsidRPr="003F3D1F">
              <w:rPr>
                <w:rFonts w:asciiTheme="minorHAnsi" w:hAnsiTheme="minorHAnsi" w:cstheme="minorHAnsi"/>
                <w:iCs/>
                <w:sz w:val="24"/>
                <w:szCs w:val="28"/>
                <w:lang w:val="it-CH"/>
              </w:rPr>
              <w:t xml:space="preserve">Soddisfacimento dei criteri della Nuova Politica Regionale </w:t>
            </w:r>
            <w:r w:rsidR="009001DB" w:rsidRPr="003F3D1F">
              <w:rPr>
                <w:rFonts w:asciiTheme="minorHAnsi" w:hAnsiTheme="minorHAnsi" w:cstheme="minorHAnsi"/>
                <w:iCs/>
                <w:sz w:val="24"/>
                <w:szCs w:val="28"/>
                <w:lang w:val="it-CH"/>
              </w:rPr>
              <w:t>(N</w:t>
            </w:r>
            <w:r w:rsidRPr="003F3D1F">
              <w:rPr>
                <w:rFonts w:asciiTheme="minorHAnsi" w:hAnsiTheme="minorHAnsi" w:cstheme="minorHAnsi"/>
                <w:iCs/>
                <w:sz w:val="24"/>
                <w:szCs w:val="28"/>
                <w:lang w:val="it-CH"/>
              </w:rPr>
              <w:t>PR</w:t>
            </w:r>
            <w:r w:rsidR="009001DB" w:rsidRPr="003F3D1F">
              <w:rPr>
                <w:rFonts w:asciiTheme="minorHAnsi" w:hAnsiTheme="minorHAnsi" w:cstheme="minorHAnsi"/>
                <w:iCs/>
                <w:sz w:val="24"/>
                <w:szCs w:val="28"/>
                <w:lang w:val="it-CH"/>
              </w:rPr>
              <w:t xml:space="preserve">) </w:t>
            </w:r>
          </w:p>
        </w:tc>
      </w:tr>
      <w:tr w:rsidR="008155F0" w:rsidRPr="003F3D1F" w14:paraId="237F7E6D" w14:textId="77777777" w:rsidTr="5AC487CF">
        <w:trPr>
          <w:gridAfter w:val="1"/>
          <w:wAfter w:w="113" w:type="dxa"/>
          <w:trHeight w:val="556"/>
        </w:trPr>
        <w:tc>
          <w:tcPr>
            <w:tcW w:w="9634" w:type="dxa"/>
            <w:gridSpan w:val="7"/>
            <w:shd w:val="clear" w:color="auto" w:fill="F2DBDB" w:themeFill="accent2" w:themeFillTint="33"/>
            <w:tcMar>
              <w:top w:w="28" w:type="dxa"/>
            </w:tcMar>
          </w:tcPr>
          <w:p w14:paraId="3306B5F6" w14:textId="2DC3265C" w:rsidR="008155F0" w:rsidRPr="003F3D1F" w:rsidRDefault="00E46FF3" w:rsidP="000A54C6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La concessione del finanziamento è subordinata al soddisfacimento dei requisiti pattuiti. Si prega di commentare i criteri pertinenti</w:t>
            </w:r>
            <w:r w:rsidR="001619DE"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 xml:space="preserve">. </w:t>
            </w:r>
          </w:p>
        </w:tc>
      </w:tr>
      <w:tr w:rsidR="00542959" w:rsidRPr="003F3D1F" w14:paraId="079FEF02" w14:textId="77777777" w:rsidTr="5AC487CF">
        <w:trPr>
          <w:gridAfter w:val="1"/>
          <w:wAfter w:w="113" w:type="dxa"/>
          <w:trHeight w:val="853"/>
        </w:trPr>
        <w:tc>
          <w:tcPr>
            <w:tcW w:w="2547" w:type="dxa"/>
            <w:tcMar>
              <w:top w:w="28" w:type="dxa"/>
            </w:tcMar>
          </w:tcPr>
          <w:p w14:paraId="6D21F030" w14:textId="2553310A" w:rsidR="00542959" w:rsidRPr="003F3D1F" w:rsidRDefault="00E46FF3" w:rsidP="00873DF3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Posti di lavoro</w:t>
            </w:r>
          </w:p>
          <w:p w14:paraId="4A086469" w14:textId="77777777" w:rsidR="00542959" w:rsidRPr="003F3D1F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</w:p>
          <w:p w14:paraId="3F00FD77" w14:textId="4819713B" w:rsidR="00542959" w:rsidRPr="003F3D1F" w:rsidRDefault="00E46FF3" w:rsidP="00885682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Quanti posti di lavoro aggiuntivi sono stati effettivamente creati dal progetto?</w:t>
            </w:r>
            <w:r w:rsidR="00BA0098"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?</w:t>
            </w:r>
          </w:p>
        </w:tc>
        <w:tc>
          <w:tcPr>
            <w:tcW w:w="2019" w:type="dxa"/>
            <w:tcMar>
              <w:top w:w="28" w:type="dxa"/>
            </w:tcMar>
          </w:tcPr>
          <w:p w14:paraId="24089899" w14:textId="77777777" w:rsidR="00542959" w:rsidRPr="003F3D1F" w:rsidRDefault="00542959" w:rsidP="00873DF3">
            <w:pPr>
              <w:overflowPunct w:val="0"/>
              <w:autoSpaceDE w:val="0"/>
              <w:autoSpaceDN w:val="0"/>
              <w:adjustRightInd w:val="0"/>
              <w:spacing w:after="6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78D2DB4D" w14:textId="614DAFE2" w:rsidR="00542959" w:rsidRPr="003F3D1F" w:rsidRDefault="00E46FF3" w:rsidP="00873DF3">
            <w:pPr>
              <w:overflowPunct w:val="0"/>
              <w:autoSpaceDE w:val="0"/>
              <w:autoSpaceDN w:val="0"/>
              <w:adjustRightInd w:val="0"/>
              <w:spacing w:after="6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Nessuno</w:t>
            </w:r>
          </w:p>
        </w:tc>
        <w:tc>
          <w:tcPr>
            <w:tcW w:w="1230" w:type="dxa"/>
          </w:tcPr>
          <w:p w14:paraId="4C34223E" w14:textId="77777777" w:rsidR="00542959" w:rsidRPr="003F3D1F" w:rsidRDefault="00542959" w:rsidP="00873DF3">
            <w:pPr>
              <w:overflowPunct w:val="0"/>
              <w:autoSpaceDE w:val="0"/>
              <w:autoSpaceDN w:val="0"/>
              <w:adjustRightInd w:val="0"/>
              <w:spacing w:after="6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/>
              </w:rPr>
            </w:pPr>
          </w:p>
          <w:p w14:paraId="07127560" w14:textId="77777777" w:rsidR="00542959" w:rsidRPr="003F3D1F" w:rsidRDefault="00542959" w:rsidP="00873DF3">
            <w:pPr>
              <w:overflowPunct w:val="0"/>
              <w:autoSpaceDE w:val="0"/>
              <w:autoSpaceDN w:val="0"/>
              <w:adjustRightInd w:val="0"/>
              <w:spacing w:after="6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/>
              </w:rPr>
              <w:t>1-2</w:t>
            </w:r>
          </w:p>
        </w:tc>
        <w:tc>
          <w:tcPr>
            <w:tcW w:w="1248" w:type="dxa"/>
            <w:gridSpan w:val="2"/>
          </w:tcPr>
          <w:p w14:paraId="6A2D96F9" w14:textId="77777777" w:rsidR="00542959" w:rsidRPr="003F3D1F" w:rsidRDefault="00542959" w:rsidP="00873DF3">
            <w:pPr>
              <w:overflowPunct w:val="0"/>
              <w:autoSpaceDE w:val="0"/>
              <w:autoSpaceDN w:val="0"/>
              <w:adjustRightInd w:val="0"/>
              <w:spacing w:after="6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7205CA03" w14:textId="77777777" w:rsidR="00542959" w:rsidRPr="003F3D1F" w:rsidRDefault="00542959" w:rsidP="00873DF3">
            <w:pPr>
              <w:overflowPunct w:val="0"/>
              <w:autoSpaceDE w:val="0"/>
              <w:autoSpaceDN w:val="0"/>
              <w:adjustRightInd w:val="0"/>
              <w:spacing w:after="6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3-5</w:t>
            </w:r>
          </w:p>
        </w:tc>
        <w:tc>
          <w:tcPr>
            <w:tcW w:w="1265" w:type="dxa"/>
          </w:tcPr>
          <w:p w14:paraId="6323C315" w14:textId="77777777" w:rsidR="00542959" w:rsidRPr="003F3D1F" w:rsidRDefault="00542959" w:rsidP="00873DF3">
            <w:pPr>
              <w:overflowPunct w:val="0"/>
              <w:autoSpaceDE w:val="0"/>
              <w:autoSpaceDN w:val="0"/>
              <w:adjustRightInd w:val="0"/>
              <w:spacing w:after="6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6DFFEF57" w14:textId="77777777" w:rsidR="00542959" w:rsidRPr="003F3D1F" w:rsidRDefault="00542959" w:rsidP="00873DF3">
            <w:pPr>
              <w:overflowPunct w:val="0"/>
              <w:autoSpaceDE w:val="0"/>
              <w:autoSpaceDN w:val="0"/>
              <w:adjustRightInd w:val="0"/>
              <w:spacing w:after="6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6-10</w:t>
            </w:r>
          </w:p>
        </w:tc>
        <w:tc>
          <w:tcPr>
            <w:tcW w:w="1325" w:type="dxa"/>
          </w:tcPr>
          <w:p w14:paraId="0E8DE055" w14:textId="77777777" w:rsidR="00542959" w:rsidRPr="003F3D1F" w:rsidRDefault="00542959" w:rsidP="00873DF3">
            <w:pPr>
              <w:overflowPunct w:val="0"/>
              <w:autoSpaceDE w:val="0"/>
              <w:autoSpaceDN w:val="0"/>
              <w:adjustRightInd w:val="0"/>
              <w:spacing w:after="6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73E3DCF1" w14:textId="77777777" w:rsidR="00542959" w:rsidRPr="003F3D1F" w:rsidRDefault="00542959" w:rsidP="00873DF3">
            <w:pPr>
              <w:overflowPunct w:val="0"/>
              <w:autoSpaceDE w:val="0"/>
              <w:autoSpaceDN w:val="0"/>
              <w:adjustRightInd w:val="0"/>
              <w:spacing w:after="6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&gt;10</w:t>
            </w:r>
          </w:p>
        </w:tc>
      </w:tr>
      <w:tr w:rsidR="00542959" w:rsidRPr="003F3D1F" w14:paraId="6FE0E3FF" w14:textId="77777777" w:rsidTr="5AC487CF">
        <w:trPr>
          <w:gridAfter w:val="1"/>
          <w:wAfter w:w="113" w:type="dxa"/>
          <w:trHeight w:val="424"/>
        </w:trPr>
        <w:tc>
          <w:tcPr>
            <w:tcW w:w="2547" w:type="dxa"/>
            <w:tcMar>
              <w:top w:w="28" w:type="dxa"/>
            </w:tcMar>
            <w:vAlign w:val="center"/>
          </w:tcPr>
          <w:p w14:paraId="1DA0D11B" w14:textId="5C30CC24" w:rsidR="00542959" w:rsidRPr="003F3D1F" w:rsidRDefault="00E46FF3" w:rsidP="00873DF3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Posti di lavoro diretti</w:t>
            </w:r>
          </w:p>
        </w:tc>
        <w:tc>
          <w:tcPr>
            <w:tcW w:w="2019" w:type="dxa"/>
            <w:tcMar>
              <w:top w:w="28" w:type="dxa"/>
            </w:tcMar>
            <w:vAlign w:val="center"/>
          </w:tcPr>
          <w:p w14:paraId="3D82C72F" w14:textId="77777777" w:rsidR="00542959" w:rsidRPr="003F3D1F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FORMCHECKBOX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  <w:tc>
          <w:tcPr>
            <w:tcW w:w="1230" w:type="dxa"/>
            <w:vAlign w:val="center"/>
          </w:tcPr>
          <w:p w14:paraId="5D202FC3" w14:textId="77777777" w:rsidR="00542959" w:rsidRPr="003F3D1F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FORMCHECKBOX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  <w:tc>
          <w:tcPr>
            <w:tcW w:w="1248" w:type="dxa"/>
            <w:gridSpan w:val="2"/>
            <w:vAlign w:val="center"/>
          </w:tcPr>
          <w:p w14:paraId="36D535F0" w14:textId="77777777" w:rsidR="00542959" w:rsidRPr="003F3D1F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FORMCHECKBOX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  <w:tc>
          <w:tcPr>
            <w:tcW w:w="1265" w:type="dxa"/>
            <w:vAlign w:val="center"/>
          </w:tcPr>
          <w:p w14:paraId="2C8319D2" w14:textId="77777777" w:rsidR="00542959" w:rsidRPr="003F3D1F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FORMCHECKBOX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  <w:tc>
          <w:tcPr>
            <w:tcW w:w="1325" w:type="dxa"/>
            <w:vAlign w:val="center"/>
          </w:tcPr>
          <w:p w14:paraId="3C825AC4" w14:textId="77777777" w:rsidR="00542959" w:rsidRPr="003F3D1F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FORMCHECKBOX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</w:tr>
      <w:tr w:rsidR="00542959" w:rsidRPr="003F3D1F" w14:paraId="2A867D59" w14:textId="77777777" w:rsidTr="5AC487CF">
        <w:trPr>
          <w:gridAfter w:val="1"/>
          <w:wAfter w:w="113" w:type="dxa"/>
          <w:trHeight w:val="388"/>
        </w:trPr>
        <w:tc>
          <w:tcPr>
            <w:tcW w:w="2547" w:type="dxa"/>
            <w:tcMar>
              <w:top w:w="28" w:type="dxa"/>
            </w:tcMar>
            <w:vAlign w:val="center"/>
          </w:tcPr>
          <w:p w14:paraId="2197A2D4" w14:textId="7C88BCAB" w:rsidR="00542959" w:rsidRPr="003F3D1F" w:rsidRDefault="00E46FF3" w:rsidP="00873DF3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Posti di lavoro indiretti</w:t>
            </w:r>
          </w:p>
          <w:p w14:paraId="514E55CA" w14:textId="7DE29E99" w:rsidR="00542959" w:rsidRPr="003F3D1F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(</w:t>
            </w:r>
            <w:r w:rsidR="00E46FF3"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se già stimabili</w:t>
            </w:r>
            <w:r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)</w:t>
            </w:r>
          </w:p>
        </w:tc>
        <w:tc>
          <w:tcPr>
            <w:tcW w:w="2019" w:type="dxa"/>
            <w:tcMar>
              <w:top w:w="28" w:type="dxa"/>
            </w:tcMar>
            <w:vAlign w:val="center"/>
          </w:tcPr>
          <w:p w14:paraId="453DF7C1" w14:textId="77777777" w:rsidR="00542959" w:rsidRPr="003F3D1F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FORMCHECKBOX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  <w:tc>
          <w:tcPr>
            <w:tcW w:w="1230" w:type="dxa"/>
            <w:vAlign w:val="center"/>
          </w:tcPr>
          <w:p w14:paraId="75568AFD" w14:textId="77777777" w:rsidR="00542959" w:rsidRPr="003F3D1F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FORMCHECKBOX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  <w:tc>
          <w:tcPr>
            <w:tcW w:w="1248" w:type="dxa"/>
            <w:gridSpan w:val="2"/>
            <w:vAlign w:val="center"/>
          </w:tcPr>
          <w:p w14:paraId="141F10FC" w14:textId="77777777" w:rsidR="00542959" w:rsidRPr="003F3D1F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FORMCHECKBOX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  <w:tc>
          <w:tcPr>
            <w:tcW w:w="1265" w:type="dxa"/>
            <w:vAlign w:val="center"/>
          </w:tcPr>
          <w:p w14:paraId="06DB5DCE" w14:textId="77777777" w:rsidR="00542959" w:rsidRPr="003F3D1F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FORMCHECKBOX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  <w:tc>
          <w:tcPr>
            <w:tcW w:w="1325" w:type="dxa"/>
            <w:vAlign w:val="center"/>
          </w:tcPr>
          <w:p w14:paraId="28AA5B8A" w14:textId="77777777" w:rsidR="00542959" w:rsidRPr="003F3D1F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FORMCHECKBOX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</w:tr>
      <w:tr w:rsidR="00542959" w:rsidRPr="003F3D1F" w14:paraId="30753386" w14:textId="77777777" w:rsidTr="5AC487CF">
        <w:trPr>
          <w:gridAfter w:val="1"/>
          <w:wAfter w:w="113" w:type="dxa"/>
          <w:trHeight w:val="853"/>
        </w:trPr>
        <w:tc>
          <w:tcPr>
            <w:tcW w:w="2547" w:type="dxa"/>
            <w:tcMar>
              <w:top w:w="28" w:type="dxa"/>
            </w:tcMar>
          </w:tcPr>
          <w:p w14:paraId="04838C5D" w14:textId="1F2B624A" w:rsidR="00542959" w:rsidRPr="003F3D1F" w:rsidRDefault="00E46FF3" w:rsidP="00873DF3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Motivazione</w:t>
            </w:r>
          </w:p>
          <w:p w14:paraId="45AC74C5" w14:textId="77777777" w:rsidR="00542959" w:rsidRPr="003F3D1F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</w:p>
          <w:p w14:paraId="0408911F" w14:textId="325032D4" w:rsidR="00542959" w:rsidRPr="003F3D1F" w:rsidRDefault="00E46FF3" w:rsidP="00656F38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Specificare in quali settori sono stati creati posti di lavoro diretti o indiretti</w:t>
            </w:r>
            <w:r w:rsidR="00A51D5E"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.</w:t>
            </w:r>
            <w:r w:rsidR="00AA1E0F"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 xml:space="preserve"> </w:t>
            </w:r>
          </w:p>
        </w:tc>
        <w:tc>
          <w:tcPr>
            <w:tcW w:w="7087" w:type="dxa"/>
            <w:gridSpan w:val="6"/>
            <w:tcMar>
              <w:top w:w="28" w:type="dxa"/>
            </w:tcMar>
          </w:tcPr>
          <w:p w14:paraId="57B406C9" w14:textId="77777777" w:rsidR="00542959" w:rsidRPr="003F3D1F" w:rsidRDefault="00542959" w:rsidP="00873DF3">
            <w:pPr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BD5296" w:rsidRPr="003F3D1F" w14:paraId="461BD7B9" w14:textId="77777777" w:rsidTr="5AC487CF">
        <w:trPr>
          <w:gridAfter w:val="1"/>
          <w:wAfter w:w="113" w:type="dxa"/>
          <w:trHeight w:val="1256"/>
        </w:trPr>
        <w:tc>
          <w:tcPr>
            <w:tcW w:w="2547" w:type="dxa"/>
            <w:tcMar>
              <w:top w:w="28" w:type="dxa"/>
            </w:tcMar>
          </w:tcPr>
          <w:p w14:paraId="76206321" w14:textId="0781CDC6" w:rsidR="00BD5296" w:rsidRPr="003F3D1F" w:rsidRDefault="003F51F6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Benefici</w:t>
            </w:r>
            <w:r w:rsidR="00E46FF3"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 xml:space="preserve"> economici</w:t>
            </w:r>
          </w:p>
          <w:p w14:paraId="5387D02A" w14:textId="77777777" w:rsidR="00BD5296" w:rsidRPr="003F3D1F" w:rsidRDefault="00BD5296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1C49B9BF" w14:textId="556D2B12" w:rsidR="00BD5296" w:rsidRPr="003F3D1F" w:rsidRDefault="00E46FF3" w:rsidP="00885682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 xml:space="preserve">In che misura il progetto ha apportato ulteriori </w:t>
            </w:r>
            <w:r w:rsidR="003F51F6"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benefici</w:t>
            </w:r>
            <w:r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 xml:space="preserve"> economici nella zona del Gottardo?</w:t>
            </w:r>
          </w:p>
        </w:tc>
        <w:tc>
          <w:tcPr>
            <w:tcW w:w="7087" w:type="dxa"/>
            <w:gridSpan w:val="6"/>
            <w:tcMar>
              <w:top w:w="28" w:type="dxa"/>
            </w:tcMar>
          </w:tcPr>
          <w:p w14:paraId="536789BC" w14:textId="77777777" w:rsidR="00BD5296" w:rsidRPr="003F3D1F" w:rsidRDefault="00BD5296" w:rsidP="006D70B9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654140" w:rsidRPr="003F3D1F" w14:paraId="262AB7B2" w14:textId="77777777" w:rsidTr="5AC487CF">
        <w:trPr>
          <w:gridAfter w:val="1"/>
          <w:wAfter w:w="113" w:type="dxa"/>
          <w:trHeight w:val="2581"/>
        </w:trPr>
        <w:tc>
          <w:tcPr>
            <w:tcW w:w="2547" w:type="dxa"/>
            <w:tcMar>
              <w:top w:w="28" w:type="dxa"/>
            </w:tcMar>
          </w:tcPr>
          <w:p w14:paraId="02F25FFD" w14:textId="2A1B8BC1" w:rsidR="00654140" w:rsidRPr="003F3D1F" w:rsidRDefault="00EA2F08" w:rsidP="001619D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Quali </w:t>
            </w:r>
            <w:r w:rsidRPr="003F3D1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it-CH" w:eastAsia="de-CH"/>
              </w:rPr>
              <w:t>nuove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  <w:r w:rsidRPr="003F3D1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it-CH" w:eastAsia="de-CH"/>
              </w:rPr>
              <w:t>catene d</w:t>
            </w:r>
            <w:r w:rsidR="00B34D80" w:rsidRPr="003F3D1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it-CH" w:eastAsia="de-CH"/>
              </w:rPr>
              <w:t>i</w:t>
            </w:r>
            <w:r w:rsidRPr="003F3D1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it-CH" w:eastAsia="de-CH"/>
              </w:rPr>
              <w:t xml:space="preserve"> valore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  <w:r w:rsidRPr="003F3D1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it-CH" w:eastAsia="de-CH"/>
              </w:rPr>
              <w:t>sono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  <w:r w:rsidRPr="003F3D1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it-CH" w:eastAsia="de-CH"/>
              </w:rPr>
              <w:t>state create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o quali </w:t>
            </w:r>
            <w:r w:rsidR="00FB609B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di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quelle </w:t>
            </w:r>
            <w:r w:rsidRPr="003F3D1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it-CH" w:eastAsia="de-CH"/>
              </w:rPr>
              <w:t>esistenti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sono state rafforzate dal progetto? Il progetto è riuscito a dare dinamismo ad altri attori della regione del Gottardo? Quali?</w:t>
            </w:r>
          </w:p>
          <w:p w14:paraId="27592D5A" w14:textId="4BD0FAC4" w:rsidR="00654140" w:rsidRPr="003F3D1F" w:rsidRDefault="00AF727A" w:rsidP="001619D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Descrivere quali partner a monte o a valle di una catena di valore nuova o esistente ne traggono vantaggio o quali dinamiche si innescano di conseguenza.</w:t>
            </w:r>
          </w:p>
        </w:tc>
        <w:tc>
          <w:tcPr>
            <w:tcW w:w="7087" w:type="dxa"/>
            <w:gridSpan w:val="6"/>
            <w:tcMar>
              <w:top w:w="28" w:type="dxa"/>
            </w:tcMar>
          </w:tcPr>
          <w:p w14:paraId="232D9145" w14:textId="77777777" w:rsidR="00654140" w:rsidRPr="003F3D1F" w:rsidRDefault="00654140" w:rsidP="001619D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BD5296" w:rsidRPr="003F3D1F" w14:paraId="48B47AA7" w14:textId="77777777" w:rsidTr="5AC487CF">
        <w:trPr>
          <w:gridAfter w:val="1"/>
          <w:wAfter w:w="113" w:type="dxa"/>
          <w:trHeight w:val="1979"/>
        </w:trPr>
        <w:tc>
          <w:tcPr>
            <w:tcW w:w="2547" w:type="dxa"/>
            <w:tcMar>
              <w:top w:w="28" w:type="dxa"/>
            </w:tcMar>
          </w:tcPr>
          <w:p w14:paraId="4FD5E0E9" w14:textId="248047B4" w:rsidR="00BD5296" w:rsidRPr="003F3D1F" w:rsidRDefault="00B34D80" w:rsidP="001619D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Quali </w:t>
            </w:r>
            <w:r w:rsidRPr="003F3D1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it-CH" w:eastAsia="de-CH"/>
              </w:rPr>
              <w:t>nuove collaborazioni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ha attivato il progetto?</w:t>
            </w:r>
          </w:p>
          <w:p w14:paraId="5B221BCA" w14:textId="77777777" w:rsidR="00BD5296" w:rsidRPr="003F3D1F" w:rsidRDefault="00BD5296" w:rsidP="001619D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469109B8" w14:textId="77777777" w:rsidR="00BD5296" w:rsidRPr="003F3D1F" w:rsidRDefault="00BD5296" w:rsidP="001619D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452EC2EB" w14:textId="77777777" w:rsidR="00BD5296" w:rsidRPr="003F3D1F" w:rsidRDefault="00BD5296" w:rsidP="001619D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2DF87A81" w14:textId="0DF3AA77" w:rsidR="00BD5296" w:rsidRPr="003F3D1F" w:rsidRDefault="00B34D80" w:rsidP="001619D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 xml:space="preserve">Descrivere le nuove collaborazioni e i loro </w:t>
            </w:r>
            <w:r w:rsidR="003F51F6"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benefici</w:t>
            </w:r>
            <w:r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 xml:space="preserve"> nonché l’impatto sulla creazione di valore regionale nell’area del Gottardo.</w:t>
            </w:r>
          </w:p>
        </w:tc>
        <w:tc>
          <w:tcPr>
            <w:tcW w:w="7087" w:type="dxa"/>
            <w:gridSpan w:val="6"/>
            <w:tcMar>
              <w:top w:w="28" w:type="dxa"/>
            </w:tcMar>
          </w:tcPr>
          <w:p w14:paraId="30806521" w14:textId="77777777" w:rsidR="00BD5296" w:rsidRPr="003F3D1F" w:rsidRDefault="00BD5296" w:rsidP="001619D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DE2C01" w:rsidRPr="003F3D1F" w14:paraId="1460AE28" w14:textId="77777777" w:rsidTr="5AC487CF">
        <w:trPr>
          <w:gridAfter w:val="1"/>
          <w:wAfter w:w="113" w:type="dxa"/>
          <w:trHeight w:val="1540"/>
        </w:trPr>
        <w:tc>
          <w:tcPr>
            <w:tcW w:w="2547" w:type="dxa"/>
            <w:vMerge w:val="restart"/>
            <w:tcMar>
              <w:top w:w="28" w:type="dxa"/>
            </w:tcMar>
          </w:tcPr>
          <w:p w14:paraId="4ED24670" w14:textId="73EA8A06" w:rsidR="00DE2C01" w:rsidRPr="003F3D1F" w:rsidRDefault="00B34D80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Quali altre </w:t>
            </w:r>
            <w:r w:rsidRPr="003F3D1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it-CH" w:eastAsia="de-CH"/>
              </w:rPr>
              <w:t>aziende locali o regionali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, partner turistici o comuni sono </w:t>
            </w:r>
            <w:r w:rsidRPr="003F3D1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it-CH" w:eastAsia="de-CH"/>
              </w:rPr>
              <w:t>stati coinvolti nel progetto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?</w:t>
            </w:r>
          </w:p>
          <w:p w14:paraId="73E5147F" w14:textId="77777777" w:rsidR="00DE2C01" w:rsidRPr="003F3D1F" w:rsidRDefault="00DE2C01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365035DD" w14:textId="77777777" w:rsidR="00DE2C01" w:rsidRPr="003F3D1F" w:rsidRDefault="00DE2C01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</w:p>
          <w:p w14:paraId="3E2F1E27" w14:textId="77777777" w:rsidR="00DE2C01" w:rsidRPr="003F3D1F" w:rsidRDefault="00DE2C01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</w:p>
          <w:p w14:paraId="30A480DB" w14:textId="77777777" w:rsidR="00DE2C01" w:rsidRPr="003F3D1F" w:rsidRDefault="00DE2C01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</w:p>
          <w:p w14:paraId="31F01E5C" w14:textId="7ED29A29" w:rsidR="00DE2C01" w:rsidRPr="003F3D1F" w:rsidRDefault="00B34D80" w:rsidP="00885682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Indicare i nomi dei partner coinvolti e motivare eventuali scostamenti dalla domanda</w:t>
            </w:r>
            <w:r w:rsidR="00656F38"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.</w:t>
            </w:r>
          </w:p>
        </w:tc>
        <w:tc>
          <w:tcPr>
            <w:tcW w:w="7087" w:type="dxa"/>
            <w:gridSpan w:val="6"/>
            <w:tcMar>
              <w:top w:w="28" w:type="dxa"/>
            </w:tcMar>
          </w:tcPr>
          <w:p w14:paraId="63C9903A" w14:textId="77777777" w:rsidR="00DE2C01" w:rsidRPr="003F3D1F" w:rsidRDefault="00DE2C01" w:rsidP="006D70B9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  <w:p w14:paraId="46AEF4FC" w14:textId="77777777" w:rsidR="00DE2C01" w:rsidRPr="003F3D1F" w:rsidRDefault="00DE2C01" w:rsidP="006D70B9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  <w:p w14:paraId="40F94150" w14:textId="77777777" w:rsidR="00DE2C01" w:rsidRPr="003F3D1F" w:rsidRDefault="00DE2C01" w:rsidP="006D70B9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  <w:p w14:paraId="354B64C4" w14:textId="77777777" w:rsidR="00DE2C01" w:rsidRPr="003F3D1F" w:rsidRDefault="00DE2C01" w:rsidP="006D70B9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  <w:p w14:paraId="286590B7" w14:textId="77777777" w:rsidR="00DE2C01" w:rsidRPr="003F3D1F" w:rsidRDefault="00DE2C01" w:rsidP="006D70B9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  <w:p w14:paraId="5B6D8A54" w14:textId="77777777" w:rsidR="00DE2C01" w:rsidRPr="003F3D1F" w:rsidRDefault="00DE2C01" w:rsidP="006D70B9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</w:tc>
      </w:tr>
      <w:tr w:rsidR="00FE072D" w:rsidRPr="003F3D1F" w14:paraId="5B006A9A" w14:textId="77777777" w:rsidTr="5AC487CF">
        <w:trPr>
          <w:gridAfter w:val="1"/>
          <w:wAfter w:w="113" w:type="dxa"/>
          <w:trHeight w:val="1053"/>
        </w:trPr>
        <w:tc>
          <w:tcPr>
            <w:tcW w:w="2547" w:type="dxa"/>
            <w:vMerge/>
            <w:tcMar>
              <w:top w:w="28" w:type="dxa"/>
            </w:tcMar>
          </w:tcPr>
          <w:p w14:paraId="5C05EEC0" w14:textId="77777777" w:rsidR="00FE072D" w:rsidRPr="003F3D1F" w:rsidRDefault="00FE072D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</w:tc>
        <w:tc>
          <w:tcPr>
            <w:tcW w:w="7087" w:type="dxa"/>
            <w:gridSpan w:val="6"/>
            <w:tcMar>
              <w:top w:w="28" w:type="dxa"/>
            </w:tcMar>
          </w:tcPr>
          <w:p w14:paraId="6AA51AC2" w14:textId="60659ACE" w:rsidR="00FE072D" w:rsidRPr="003F3D1F" w:rsidRDefault="00B34D80" w:rsidP="006D70B9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Motivazione</w:t>
            </w:r>
            <w:r w:rsidR="00FE072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: </w:t>
            </w:r>
            <w:r w:rsidR="00FE072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FE072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="00FE072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="00FE072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="00FE072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FE072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FE072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FE072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FE072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FE072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</w:tbl>
    <w:p w14:paraId="4CB18AFC" w14:textId="790575F0" w:rsidR="003E47E1" w:rsidRPr="003F3D1F" w:rsidRDefault="003E47E1">
      <w:pPr>
        <w:rPr>
          <w:lang w:val="it-CH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47"/>
        <w:gridCol w:w="2693"/>
        <w:gridCol w:w="4394"/>
      </w:tblGrid>
      <w:tr w:rsidR="00734957" w:rsidRPr="003F3D1F" w14:paraId="6F879EA6" w14:textId="77777777" w:rsidTr="006A0ACB">
        <w:trPr>
          <w:trHeight w:val="374"/>
        </w:trPr>
        <w:tc>
          <w:tcPr>
            <w:tcW w:w="2547" w:type="dxa"/>
            <w:tcMar>
              <w:top w:w="28" w:type="dxa"/>
            </w:tcMar>
          </w:tcPr>
          <w:p w14:paraId="3A0685E4" w14:textId="7AFA958D" w:rsidR="00734957" w:rsidRPr="003F3D1F" w:rsidRDefault="00D176D3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In che modo il progetto ha promosso </w:t>
            </w:r>
            <w:r w:rsidRPr="003F3D1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it-CH" w:eastAsia="de-CH"/>
              </w:rPr>
              <w:t>l’imprenditorialità</w:t>
            </w:r>
            <w:r w:rsidR="00734957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?</w:t>
            </w:r>
          </w:p>
          <w:p w14:paraId="274B3D8B" w14:textId="77777777" w:rsidR="00734957" w:rsidRPr="003F3D1F" w:rsidRDefault="00734957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0C84BC70" w14:textId="3E060462" w:rsidR="00734957" w:rsidRPr="003F3D1F" w:rsidRDefault="00D176D3" w:rsidP="00885682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Descrivere l'influenza positiva sull'imprenditorialità nella regione.</w:t>
            </w:r>
          </w:p>
        </w:tc>
        <w:tc>
          <w:tcPr>
            <w:tcW w:w="7087" w:type="dxa"/>
            <w:gridSpan w:val="2"/>
            <w:tcMar>
              <w:top w:w="28" w:type="dxa"/>
            </w:tcMar>
          </w:tcPr>
          <w:p w14:paraId="5B3DDE57" w14:textId="77777777" w:rsidR="00734957" w:rsidRPr="003F3D1F" w:rsidRDefault="00734957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AC37AF" w:rsidRPr="003F3D1F" w14:paraId="109A3246" w14:textId="77777777" w:rsidTr="00AC37AF">
        <w:trPr>
          <w:trHeight w:val="591"/>
        </w:trPr>
        <w:tc>
          <w:tcPr>
            <w:tcW w:w="9634" w:type="dxa"/>
            <w:gridSpan w:val="3"/>
            <w:shd w:val="clear" w:color="auto" w:fill="EAF1DD" w:themeFill="accent3" w:themeFillTint="33"/>
            <w:tcMar>
              <w:top w:w="28" w:type="dxa"/>
            </w:tcMar>
          </w:tcPr>
          <w:p w14:paraId="0F9CE216" w14:textId="31FA5E3B" w:rsidR="00AC37AF" w:rsidRPr="003F3D1F" w:rsidRDefault="004C4C85" w:rsidP="006A0ACB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Cs/>
                <w:sz w:val="20"/>
                <w:szCs w:val="20"/>
                <w:lang w:val="it-CH" w:eastAsia="de-CH"/>
              </w:rPr>
              <w:t xml:space="preserve">Quale contributo apporta il progetto alle </w:t>
            </w: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direzioni</w:t>
            </w:r>
            <w:r w:rsidRPr="003F3D1F">
              <w:rPr>
                <w:rFonts w:asciiTheme="minorHAnsi" w:hAnsiTheme="minorHAnsi" w:cstheme="minorHAnsi"/>
                <w:bCs/>
                <w:sz w:val="20"/>
                <w:szCs w:val="20"/>
                <w:lang w:val="it-CH" w:eastAsia="de-CH"/>
              </w:rPr>
              <w:t xml:space="preserve"> e agli </w:t>
            </w: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obiettivi</w:t>
            </w:r>
            <w:r w:rsidRPr="003F3D1F">
              <w:rPr>
                <w:rFonts w:asciiTheme="minorHAnsi" w:hAnsiTheme="minorHAnsi" w:cstheme="minorHAnsi"/>
                <w:bCs/>
                <w:sz w:val="20"/>
                <w:szCs w:val="20"/>
                <w:lang w:val="it-CH" w:eastAsia="de-CH"/>
              </w:rPr>
              <w:t xml:space="preserve"> strategici in relazione </w:t>
            </w: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allo sviluppo sostenibile del</w:t>
            </w:r>
            <w:r w:rsidR="00A06406"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la NPR</w:t>
            </w:r>
            <w:r w:rsidRPr="003F3D1F">
              <w:rPr>
                <w:rFonts w:asciiTheme="minorHAnsi" w:hAnsiTheme="minorHAnsi" w:cstheme="minorHAnsi"/>
                <w:bCs/>
                <w:sz w:val="20"/>
                <w:szCs w:val="20"/>
                <w:lang w:val="it-CH" w:eastAsia="de-CH"/>
              </w:rPr>
              <w:t xml:space="preserve"> in conformità con il “</w:t>
            </w:r>
            <w:r w:rsidRPr="003F3D1F">
              <w:rPr>
                <w:rFonts w:asciiTheme="minorHAnsi" w:hAnsiTheme="minorHAnsi" w:cstheme="minorHAnsi"/>
                <w:bCs/>
                <w:color w:val="365F91" w:themeColor="accent1" w:themeShade="BF"/>
                <w:sz w:val="20"/>
                <w:szCs w:val="20"/>
                <w:lang w:val="it-CH" w:eastAsia="de-CH"/>
              </w:rPr>
              <w:t>Concetto di sviluppo sostenibile nel</w:t>
            </w:r>
            <w:r w:rsidR="00A06406" w:rsidRPr="003F3D1F">
              <w:rPr>
                <w:rFonts w:asciiTheme="minorHAnsi" w:hAnsiTheme="minorHAnsi" w:cstheme="minorHAnsi"/>
                <w:bCs/>
                <w:color w:val="365F91" w:themeColor="accent1" w:themeShade="BF"/>
                <w:sz w:val="20"/>
                <w:szCs w:val="20"/>
                <w:lang w:val="it-CH" w:eastAsia="de-CH"/>
              </w:rPr>
              <w:t>la NPR</w:t>
            </w:r>
            <w:r w:rsidRPr="003F3D1F">
              <w:rPr>
                <w:rFonts w:asciiTheme="minorHAnsi" w:hAnsiTheme="minorHAnsi" w:cstheme="minorHAnsi"/>
                <w:bCs/>
                <w:sz w:val="20"/>
                <w:szCs w:val="20"/>
                <w:lang w:val="it-CH" w:eastAsia="de-CH"/>
              </w:rPr>
              <w:t>” e gli obiettivi di sostenibilità dell’UP PSG 2024‒2027:</w:t>
            </w:r>
            <w:r w:rsidR="00A06406" w:rsidRPr="003F3D1F">
              <w:rPr>
                <w:lang w:val="it-CH"/>
              </w:rPr>
              <w:t xml:space="preserve"> </w:t>
            </w:r>
            <w:r w:rsidR="00A06406" w:rsidRPr="003F3D1F">
              <w:rPr>
                <w:rFonts w:asciiTheme="minorHAnsi" w:hAnsiTheme="minorHAnsi" w:cstheme="minorHAnsi"/>
                <w:sz w:val="16"/>
                <w:szCs w:val="16"/>
                <w:lang w:val="it-CH"/>
              </w:rPr>
              <w:t>d</w:t>
            </w:r>
            <w:r w:rsidR="00A06406"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escrivere di seguito come il progetto ha avuto un impatto sullo sviluppo sostenibile</w:t>
            </w:r>
            <w:r w:rsidR="00AC37AF"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 xml:space="preserve">. </w:t>
            </w:r>
          </w:p>
        </w:tc>
      </w:tr>
      <w:tr w:rsidR="00AC37AF" w:rsidRPr="003F3D1F" w14:paraId="3C608225" w14:textId="77777777" w:rsidTr="006A0ACB">
        <w:trPr>
          <w:trHeight w:val="435"/>
        </w:trPr>
        <w:tc>
          <w:tcPr>
            <w:tcW w:w="2547" w:type="dxa"/>
            <w:tcMar>
              <w:top w:w="28" w:type="dxa"/>
            </w:tcMar>
          </w:tcPr>
          <w:p w14:paraId="5FEC5C34" w14:textId="43D3AE44" w:rsidR="00AC37AF" w:rsidRPr="003F3D1F" w:rsidRDefault="00342458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Orientamenti</w:t>
            </w:r>
          </w:p>
        </w:tc>
        <w:tc>
          <w:tcPr>
            <w:tcW w:w="2693" w:type="dxa"/>
            <w:tcMar>
              <w:top w:w="28" w:type="dxa"/>
            </w:tcMar>
          </w:tcPr>
          <w:p w14:paraId="099A1ED2" w14:textId="46CB372E" w:rsidR="00AC37AF" w:rsidRPr="003F3D1F" w:rsidRDefault="00A06406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/>
                <w:bCs/>
                <w:lang w:val="it-CH"/>
              </w:rPr>
              <w:t>Obiettivo di sostenibilità UP PSG 2024-2027</w:t>
            </w:r>
          </w:p>
        </w:tc>
        <w:tc>
          <w:tcPr>
            <w:tcW w:w="4394" w:type="dxa"/>
          </w:tcPr>
          <w:p w14:paraId="789D0F4A" w14:textId="3BD9ACE6" w:rsidR="00AC37AF" w:rsidRPr="003F3D1F" w:rsidRDefault="00A06406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/>
                <w:bCs/>
                <w:lang w:val="it-CH"/>
              </w:rPr>
              <w:t>Motivazione</w:t>
            </w:r>
          </w:p>
        </w:tc>
      </w:tr>
      <w:tr w:rsidR="00AC37AF" w:rsidRPr="003F3D1F" w14:paraId="5C438779" w14:textId="77777777" w:rsidTr="006A0ACB">
        <w:trPr>
          <w:trHeight w:val="591"/>
        </w:trPr>
        <w:tc>
          <w:tcPr>
            <w:tcW w:w="2547" w:type="dxa"/>
            <w:tcMar>
              <w:top w:w="28" w:type="dxa"/>
            </w:tcMar>
          </w:tcPr>
          <w:p w14:paraId="502D74C7" w14:textId="0391D0C6" w:rsidR="00AC37AF" w:rsidRPr="003F3D1F" w:rsidRDefault="002236A6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it-CH"/>
              </w:rPr>
              <w:t>Produzione e consumi sostenibili</w:t>
            </w:r>
          </w:p>
        </w:tc>
        <w:tc>
          <w:tcPr>
            <w:tcW w:w="2693" w:type="dxa"/>
            <w:tcMar>
              <w:top w:w="28" w:type="dxa"/>
            </w:tcMar>
          </w:tcPr>
          <w:p w14:paraId="250FC02B" w14:textId="16BF80B6" w:rsidR="00AC37AF" w:rsidRPr="003F3D1F" w:rsidRDefault="002236A6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18"/>
                <w:szCs w:val="18"/>
                <w:lang w:val="it-CH"/>
              </w:rPr>
              <w:t>Sfruttare l’opportunità per un consumo e una produzione più sostenibili con nuovi prodotti e processi produttivi.</w:t>
            </w:r>
          </w:p>
        </w:tc>
        <w:tc>
          <w:tcPr>
            <w:tcW w:w="4394" w:type="dxa"/>
          </w:tcPr>
          <w:p w14:paraId="7AE5C856" w14:textId="7C61973B" w:rsidR="00AC37AF" w:rsidRPr="003F3D1F" w:rsidRDefault="00AC37AF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AC37AF" w:rsidRPr="003F3D1F" w14:paraId="5D263DDC" w14:textId="77777777" w:rsidTr="006A0ACB">
        <w:trPr>
          <w:trHeight w:val="591"/>
        </w:trPr>
        <w:tc>
          <w:tcPr>
            <w:tcW w:w="2547" w:type="dxa"/>
            <w:tcMar>
              <w:top w:w="28" w:type="dxa"/>
            </w:tcMar>
          </w:tcPr>
          <w:p w14:paraId="25B10D18" w14:textId="0DDFFD21" w:rsidR="00AC37AF" w:rsidRPr="003F3D1F" w:rsidRDefault="002236A6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it-CH"/>
              </w:rPr>
              <w:t>Clima, energia e biodiversità</w:t>
            </w:r>
          </w:p>
        </w:tc>
        <w:tc>
          <w:tcPr>
            <w:tcW w:w="2693" w:type="dxa"/>
            <w:tcMar>
              <w:top w:w="28" w:type="dxa"/>
            </w:tcMar>
          </w:tcPr>
          <w:p w14:paraId="4AD49340" w14:textId="757BC580" w:rsidR="00AC37AF" w:rsidRPr="003F3D1F" w:rsidRDefault="002236A6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18"/>
                <w:szCs w:val="18"/>
                <w:lang w:val="it-CH"/>
              </w:rPr>
              <w:t>Concentrarsi sul turismo basato sulla natura e sulla cultura e sull'uso sostenibile/valorizzazione del paesaggio e della biodiversità o ottimizzare gli investimenti in termini di impatto.</w:t>
            </w:r>
          </w:p>
        </w:tc>
        <w:tc>
          <w:tcPr>
            <w:tcW w:w="4394" w:type="dxa"/>
          </w:tcPr>
          <w:p w14:paraId="145006EC" w14:textId="46F3A440" w:rsidR="00AC37AF" w:rsidRPr="003F3D1F" w:rsidRDefault="00AC37AF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AC37AF" w:rsidRPr="003F3D1F" w14:paraId="6F730401" w14:textId="77777777" w:rsidTr="006A0ACB">
        <w:trPr>
          <w:trHeight w:val="591"/>
        </w:trPr>
        <w:tc>
          <w:tcPr>
            <w:tcW w:w="2547" w:type="dxa"/>
            <w:tcMar>
              <w:top w:w="28" w:type="dxa"/>
            </w:tcMar>
          </w:tcPr>
          <w:p w14:paraId="1F200E9F" w14:textId="05C61000" w:rsidR="00AC37AF" w:rsidRPr="003F3D1F" w:rsidRDefault="002236A6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it-CH"/>
              </w:rPr>
              <w:t>Pari opportunità e coesione sociale</w:t>
            </w:r>
          </w:p>
        </w:tc>
        <w:tc>
          <w:tcPr>
            <w:tcW w:w="2693" w:type="dxa"/>
            <w:tcMar>
              <w:top w:w="28" w:type="dxa"/>
            </w:tcMar>
          </w:tcPr>
          <w:p w14:paraId="1FB16043" w14:textId="78F4E3CB" w:rsidR="00AC37AF" w:rsidRPr="003F3D1F" w:rsidRDefault="002236A6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18"/>
                <w:szCs w:val="18"/>
                <w:lang w:val="it-CH"/>
              </w:rPr>
              <w:t>Rafforzare la cooperazione tra diversi gruppi sociali e di età o tra aree rurali e urbane.</w:t>
            </w:r>
          </w:p>
        </w:tc>
        <w:tc>
          <w:tcPr>
            <w:tcW w:w="4394" w:type="dxa"/>
          </w:tcPr>
          <w:p w14:paraId="2BDD9A3E" w14:textId="10190C92" w:rsidR="00AC37AF" w:rsidRPr="003F3D1F" w:rsidRDefault="00AC37AF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AC37AF" w:rsidRPr="003F3D1F" w14:paraId="0F86719D" w14:textId="77777777" w:rsidTr="006A0ACB">
        <w:trPr>
          <w:trHeight w:val="591"/>
        </w:trPr>
        <w:tc>
          <w:tcPr>
            <w:tcW w:w="5240" w:type="dxa"/>
            <w:gridSpan w:val="2"/>
            <w:tcMar>
              <w:top w:w="28" w:type="dxa"/>
            </w:tcMar>
          </w:tcPr>
          <w:p w14:paraId="6E507138" w14:textId="1D1DB421" w:rsidR="00662575" w:rsidRPr="003F3D1F" w:rsidRDefault="00662575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/>
              </w:rPr>
              <w:t>Ulteriori obiettivi per i tre punti focali come da (Sviluppo sostenibile nella NPR)</w:t>
            </w:r>
          </w:p>
          <w:p w14:paraId="12B13670" w14:textId="575784AC" w:rsidR="00AC37AF" w:rsidRPr="003F3D1F" w:rsidRDefault="00662575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Obiettivo</w:t>
            </w:r>
            <w:r w:rsidR="00AC37A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: </w:t>
            </w:r>
            <w:r w:rsidR="00AC37A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AC37A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="00AC37A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="00AC37A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="00AC37A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AC37A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AC37A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AC37A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AC37A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AC37A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  <w:tc>
          <w:tcPr>
            <w:tcW w:w="4394" w:type="dxa"/>
          </w:tcPr>
          <w:p w14:paraId="45B36DC1" w14:textId="1A226229" w:rsidR="00AC37AF" w:rsidRPr="003F3D1F" w:rsidRDefault="00AC37AF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AC37AF" w:rsidRPr="003F3D1F" w14:paraId="4A822B48" w14:textId="77777777" w:rsidTr="006A0ACB">
        <w:trPr>
          <w:trHeight w:val="1232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</w:tcMar>
          </w:tcPr>
          <w:p w14:paraId="11330DE8" w14:textId="03012033" w:rsidR="00AC37AF" w:rsidRPr="003F3D1F" w:rsidRDefault="00736A99" w:rsidP="00AC37A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Il </w:t>
            </w:r>
            <w:r w:rsidRPr="003F3D1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it-CH" w:eastAsia="de-CH"/>
              </w:rPr>
              <w:t>finanziamento della manutenzione o della gestione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è garantito dopo la realizzazione del progetto?</w:t>
            </w:r>
          </w:p>
          <w:p w14:paraId="6EA92E0F" w14:textId="027DEB7E" w:rsidR="00AC37AF" w:rsidRPr="003F3D1F" w:rsidRDefault="00736A99" w:rsidP="00AC37A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Indicare come viene garantito il finanziamento della manutenzione o della gestione.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</w:tcMar>
          </w:tcPr>
          <w:p w14:paraId="6B58D8CD" w14:textId="77777777" w:rsidR="00AC37AF" w:rsidRPr="003F3D1F" w:rsidRDefault="00AC37AF" w:rsidP="00AC37AF">
            <w:pPr>
              <w:tabs>
                <w:tab w:val="left" w:pos="2861"/>
              </w:tabs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</w:tbl>
    <w:p w14:paraId="4F56B09C" w14:textId="77777777" w:rsidR="00946E3E" w:rsidRPr="003F3D1F" w:rsidRDefault="00946E3E">
      <w:pPr>
        <w:rPr>
          <w:lang w:val="it-CH"/>
        </w:rPr>
      </w:pPr>
      <w:r w:rsidRPr="003F3D1F">
        <w:rPr>
          <w:lang w:val="it-CH"/>
        </w:rPr>
        <w:br w:type="page"/>
      </w:r>
    </w:p>
    <w:tbl>
      <w:tblPr>
        <w:tblW w:w="9634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5"/>
        <w:gridCol w:w="3686"/>
        <w:gridCol w:w="1842"/>
        <w:gridCol w:w="1701"/>
      </w:tblGrid>
      <w:tr w:rsidR="00AC37AF" w:rsidRPr="003F3D1F" w14:paraId="22449573" w14:textId="77777777" w:rsidTr="001D324C">
        <w:tc>
          <w:tcPr>
            <w:tcW w:w="963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</w:tcMar>
          </w:tcPr>
          <w:p w14:paraId="7EC337E7" w14:textId="77777777" w:rsidR="00946E3E" w:rsidRPr="003F3D1F" w:rsidRDefault="00946E3E" w:rsidP="00AC37A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</w:tc>
      </w:tr>
      <w:tr w:rsidR="00AC37AF" w:rsidRPr="003F3D1F" w14:paraId="20692451" w14:textId="77777777" w:rsidTr="001D324C">
        <w:tc>
          <w:tcPr>
            <w:tcW w:w="9634" w:type="dxa"/>
            <w:gridSpan w:val="4"/>
            <w:tcBorders>
              <w:top w:val="single" w:sz="4" w:space="0" w:color="auto"/>
            </w:tcBorders>
            <w:shd w:val="clear" w:color="auto" w:fill="C6D9F1" w:themeFill="text2" w:themeFillTint="33"/>
            <w:tcMar>
              <w:top w:w="28" w:type="dxa"/>
            </w:tcMar>
          </w:tcPr>
          <w:p w14:paraId="3C26326C" w14:textId="017FB15D" w:rsidR="00AC37AF" w:rsidRPr="003F3D1F" w:rsidRDefault="00E62DC3" w:rsidP="00AC37AF">
            <w:pPr>
              <w:pStyle w:val="ListParagraph"/>
              <w:keepNext/>
              <w:numPr>
                <w:ilvl w:val="0"/>
                <w:numId w:val="10"/>
              </w:numPr>
              <w:tabs>
                <w:tab w:val="left" w:pos="1450"/>
              </w:tabs>
              <w:overflowPunct w:val="0"/>
              <w:autoSpaceDE w:val="0"/>
              <w:autoSpaceDN w:val="0"/>
              <w:adjustRightInd w:val="0"/>
              <w:spacing w:before="60" w:after="60"/>
              <w:ind w:left="453" w:hanging="357"/>
              <w:textAlignment w:val="baseline"/>
              <w:outlineLvl w:val="1"/>
              <w:rPr>
                <w:rFonts w:asciiTheme="minorHAnsi" w:hAnsiTheme="minorHAnsi" w:cstheme="minorHAnsi"/>
                <w:b/>
                <w:bCs/>
                <w:iCs/>
                <w:sz w:val="24"/>
                <w:szCs w:val="28"/>
                <w:lang w:val="it-CH"/>
              </w:rPr>
            </w:pPr>
            <w:r w:rsidRPr="003F3D1F">
              <w:rPr>
                <w:rFonts w:asciiTheme="minorHAnsi" w:hAnsiTheme="minorHAnsi" w:cstheme="minorHAnsi"/>
                <w:b/>
                <w:bCs/>
                <w:iCs/>
                <w:sz w:val="24"/>
                <w:szCs w:val="28"/>
                <w:lang w:val="it-CH"/>
              </w:rPr>
              <w:t>Origine dei fondi</w:t>
            </w:r>
            <w:r w:rsidR="00AC37AF" w:rsidRPr="003F3D1F">
              <w:rPr>
                <w:rFonts w:asciiTheme="minorHAnsi" w:hAnsiTheme="minorHAnsi" w:cstheme="minorHAnsi"/>
                <w:b/>
                <w:bCs/>
                <w:iCs/>
                <w:sz w:val="24"/>
                <w:szCs w:val="28"/>
                <w:lang w:val="it-CH"/>
              </w:rPr>
              <w:t xml:space="preserve"> </w:t>
            </w:r>
          </w:p>
        </w:tc>
      </w:tr>
      <w:tr w:rsidR="00AC37AF" w:rsidRPr="003F3D1F" w14:paraId="11203156" w14:textId="77777777" w:rsidTr="00946E3E">
        <w:trPr>
          <w:trHeight w:val="284"/>
        </w:trPr>
        <w:tc>
          <w:tcPr>
            <w:tcW w:w="9634" w:type="dxa"/>
            <w:gridSpan w:val="4"/>
            <w:tcMar>
              <w:top w:w="28" w:type="dxa"/>
            </w:tcMar>
          </w:tcPr>
          <w:p w14:paraId="7CA2EB0C" w14:textId="53CB3FF3" w:rsidR="00AC37AF" w:rsidRPr="003F3D1F" w:rsidRDefault="005C1CA4" w:rsidP="00AC37A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i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i/>
                <w:sz w:val="20"/>
                <w:szCs w:val="20"/>
                <w:lang w:val="it-CH" w:eastAsia="de-CH"/>
              </w:rPr>
              <w:t>Mostrare come è stato finanziato il progetto con un confronto obiettivo/effettivo tra domanda e completamento del progetto.</w:t>
            </w:r>
          </w:p>
        </w:tc>
      </w:tr>
      <w:tr w:rsidR="00AC37AF" w:rsidRPr="003F3D1F" w14:paraId="457F96AC" w14:textId="77777777" w:rsidTr="00946E3E">
        <w:trPr>
          <w:trHeight w:val="284"/>
        </w:trPr>
        <w:tc>
          <w:tcPr>
            <w:tcW w:w="6091" w:type="dxa"/>
            <w:gridSpan w:val="2"/>
            <w:shd w:val="clear" w:color="auto" w:fill="EAF1DD" w:themeFill="accent3" w:themeFillTint="33"/>
            <w:tcMar>
              <w:top w:w="28" w:type="dxa"/>
            </w:tcMar>
          </w:tcPr>
          <w:p w14:paraId="1B115B07" w14:textId="4F83D6A2" w:rsidR="00AC37AF" w:rsidRPr="003F3D1F" w:rsidRDefault="006D60B2" w:rsidP="00AC37A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it-CH" w:eastAsia="de-CH"/>
              </w:rPr>
              <w:t>Costi</w:t>
            </w:r>
          </w:p>
        </w:tc>
        <w:tc>
          <w:tcPr>
            <w:tcW w:w="1842" w:type="dxa"/>
            <w:shd w:val="clear" w:color="auto" w:fill="EAF1DD" w:themeFill="accent3" w:themeFillTint="33"/>
          </w:tcPr>
          <w:p w14:paraId="03DDEA85" w14:textId="4C524E21" w:rsidR="00AC37AF" w:rsidRPr="003F3D1F" w:rsidRDefault="006D60B2" w:rsidP="00AC37A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Stato all’atto della richiesta</w:t>
            </w:r>
          </w:p>
        </w:tc>
        <w:tc>
          <w:tcPr>
            <w:tcW w:w="1701" w:type="dxa"/>
            <w:shd w:val="clear" w:color="auto" w:fill="EAF1DD" w:themeFill="accent3" w:themeFillTint="33"/>
          </w:tcPr>
          <w:p w14:paraId="737AB506" w14:textId="091CFBE2" w:rsidR="00AC37AF" w:rsidRPr="003F3D1F" w:rsidRDefault="006D60B2" w:rsidP="00AC37A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Stato al completamento del progetto</w:t>
            </w:r>
          </w:p>
        </w:tc>
      </w:tr>
      <w:tr w:rsidR="00AC37AF" w:rsidRPr="003F3D1F" w14:paraId="4108C86B" w14:textId="77777777" w:rsidTr="00946E3E">
        <w:trPr>
          <w:trHeight w:val="284"/>
        </w:trPr>
        <w:tc>
          <w:tcPr>
            <w:tcW w:w="6091" w:type="dxa"/>
            <w:gridSpan w:val="2"/>
            <w:tcBorders>
              <w:bottom w:val="single" w:sz="4" w:space="0" w:color="auto"/>
            </w:tcBorders>
            <w:tcMar>
              <w:top w:w="28" w:type="dxa"/>
            </w:tcMar>
          </w:tcPr>
          <w:p w14:paraId="4AC4291D" w14:textId="741C1547" w:rsidR="00AC37AF" w:rsidRPr="003F3D1F" w:rsidRDefault="006D60B2" w:rsidP="00AC37A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Costi totali del progetto (confronto obiettivo/effettivo al momento dell'applicazione / effettivo alla fine del progetto)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626A1533" w14:textId="77777777" w:rsidR="00AC37AF" w:rsidRPr="003F3D1F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bookmarkStart w:id="0" w:name="Gesamtkosten"/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bookmarkEnd w:id="0"/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ABC334D" w14:textId="77777777" w:rsidR="00AC37AF" w:rsidRPr="003F3D1F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</w:tr>
      <w:tr w:rsidR="00AC37AF" w:rsidRPr="003F3D1F" w14:paraId="04209E60" w14:textId="77777777" w:rsidTr="00946E3E">
        <w:trPr>
          <w:trHeight w:val="284"/>
        </w:trPr>
        <w:tc>
          <w:tcPr>
            <w:tcW w:w="9634" w:type="dxa"/>
            <w:gridSpan w:val="4"/>
            <w:shd w:val="clear" w:color="auto" w:fill="D9D9D9" w:themeFill="background1" w:themeFillShade="D9"/>
            <w:tcMar>
              <w:top w:w="28" w:type="dxa"/>
            </w:tcMar>
          </w:tcPr>
          <w:p w14:paraId="08FD9A99" w14:textId="2BAD8D13" w:rsidR="00AC37AF" w:rsidRPr="003F3D1F" w:rsidRDefault="006D60B2" w:rsidP="00AC37A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Finanziamento</w:t>
            </w:r>
          </w:p>
        </w:tc>
      </w:tr>
      <w:tr w:rsidR="00AC37AF" w:rsidRPr="003F3D1F" w14:paraId="54566FA9" w14:textId="77777777" w:rsidTr="00946E3E">
        <w:trPr>
          <w:trHeight w:val="284"/>
        </w:trPr>
        <w:tc>
          <w:tcPr>
            <w:tcW w:w="6091" w:type="dxa"/>
            <w:gridSpan w:val="2"/>
            <w:tcMar>
              <w:top w:w="28" w:type="dxa"/>
            </w:tcMar>
          </w:tcPr>
          <w:p w14:paraId="72688497" w14:textId="0D6BE9E7" w:rsidR="00AC37AF" w:rsidRPr="003F3D1F" w:rsidRDefault="00260C59" w:rsidP="00AC37A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Autofinanziamento (risorse finanziarie</w:t>
            </w:r>
            <w:r w:rsidR="00AC37AF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)</w:t>
            </w:r>
          </w:p>
        </w:tc>
        <w:tc>
          <w:tcPr>
            <w:tcW w:w="1842" w:type="dxa"/>
          </w:tcPr>
          <w:p w14:paraId="2EB38C25" w14:textId="77777777" w:rsidR="00AC37AF" w:rsidRPr="003F3D1F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bookmarkStart w:id="1" w:name="Anteil"/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bookmarkEnd w:id="1"/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  <w:tc>
          <w:tcPr>
            <w:tcW w:w="1701" w:type="dxa"/>
          </w:tcPr>
          <w:p w14:paraId="39142183" w14:textId="77777777" w:rsidR="00AC37AF" w:rsidRPr="003F3D1F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</w:tr>
      <w:tr w:rsidR="00260C59" w:rsidRPr="003F3D1F" w14:paraId="529E7467" w14:textId="77777777" w:rsidTr="00946E3E">
        <w:trPr>
          <w:trHeight w:val="284"/>
        </w:trPr>
        <w:tc>
          <w:tcPr>
            <w:tcW w:w="6091" w:type="dxa"/>
            <w:gridSpan w:val="2"/>
            <w:tcMar>
              <w:top w:w="28" w:type="dxa"/>
            </w:tcMar>
          </w:tcPr>
          <w:p w14:paraId="130694C4" w14:textId="30AE20E6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/>
              </w:rPr>
              <w:t>Contributi propri del promotore (allegare un elenco dettagliato con le tariffe orarie)</w:t>
            </w:r>
          </w:p>
        </w:tc>
        <w:tc>
          <w:tcPr>
            <w:tcW w:w="1842" w:type="dxa"/>
          </w:tcPr>
          <w:p w14:paraId="7E85EC08" w14:textId="77777777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  <w:tc>
          <w:tcPr>
            <w:tcW w:w="1701" w:type="dxa"/>
          </w:tcPr>
          <w:p w14:paraId="72BCDE06" w14:textId="77777777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</w:tr>
      <w:tr w:rsidR="00260C59" w:rsidRPr="003F3D1F" w14:paraId="05BF72D5" w14:textId="77777777" w:rsidTr="00946E3E">
        <w:trPr>
          <w:trHeight w:val="284"/>
        </w:trPr>
        <w:tc>
          <w:tcPr>
            <w:tcW w:w="6091" w:type="dxa"/>
            <w:gridSpan w:val="2"/>
            <w:tcMar>
              <w:top w:w="28" w:type="dxa"/>
            </w:tcMar>
          </w:tcPr>
          <w:p w14:paraId="23E486BC" w14:textId="240ECAE1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/>
              </w:rPr>
              <w:t>Finanziamenti esterni (ad es. prestiti bancari, ecc.)</w:t>
            </w:r>
          </w:p>
        </w:tc>
        <w:tc>
          <w:tcPr>
            <w:tcW w:w="1842" w:type="dxa"/>
          </w:tcPr>
          <w:p w14:paraId="1111A2AE" w14:textId="77777777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  <w:tc>
          <w:tcPr>
            <w:tcW w:w="1701" w:type="dxa"/>
          </w:tcPr>
          <w:p w14:paraId="6C9AB284" w14:textId="77777777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</w:tr>
      <w:tr w:rsidR="00260C59" w:rsidRPr="003F3D1F" w14:paraId="2D362BAD" w14:textId="77777777" w:rsidTr="00946E3E">
        <w:trPr>
          <w:trHeight w:val="284"/>
        </w:trPr>
        <w:tc>
          <w:tcPr>
            <w:tcW w:w="6091" w:type="dxa"/>
            <w:gridSpan w:val="2"/>
            <w:tcMar>
              <w:top w:w="28" w:type="dxa"/>
            </w:tcMar>
          </w:tcPr>
          <w:p w14:paraId="1CA5190B" w14:textId="5247497C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/>
              </w:rPr>
              <w:t>Finanziamenti di terzi (ad es. sponsor, donazioni, ecc.)</w:t>
            </w:r>
          </w:p>
        </w:tc>
        <w:tc>
          <w:tcPr>
            <w:tcW w:w="1842" w:type="dxa"/>
          </w:tcPr>
          <w:p w14:paraId="04BE6F4D" w14:textId="77777777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  <w:tc>
          <w:tcPr>
            <w:tcW w:w="1701" w:type="dxa"/>
          </w:tcPr>
          <w:p w14:paraId="18C08836" w14:textId="77777777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</w:tr>
      <w:tr w:rsidR="00260C59" w:rsidRPr="003F3D1F" w14:paraId="76EF63C2" w14:textId="77777777" w:rsidTr="00946E3E">
        <w:trPr>
          <w:trHeight w:val="284"/>
        </w:trPr>
        <w:tc>
          <w:tcPr>
            <w:tcW w:w="6091" w:type="dxa"/>
            <w:gridSpan w:val="2"/>
            <w:tcMar>
              <w:top w:w="28" w:type="dxa"/>
            </w:tcMar>
          </w:tcPr>
          <w:p w14:paraId="12365E32" w14:textId="7157845A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/>
              </w:rPr>
              <w:t>Finanziamenti da parte di altri uffici federali o cantonali (</w:t>
            </w:r>
            <w:r w:rsidR="00C35F43" w:rsidRPr="003F3D1F">
              <w:rPr>
                <w:rFonts w:asciiTheme="minorHAnsi" w:hAnsiTheme="minorHAnsi" w:cstheme="minorHAnsi"/>
                <w:sz w:val="20"/>
                <w:szCs w:val="20"/>
                <w:lang w:val="it-CH"/>
              </w:rPr>
              <w:t>esclusa NPR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/>
              </w:rPr>
              <w:t>)</w:t>
            </w:r>
          </w:p>
        </w:tc>
        <w:tc>
          <w:tcPr>
            <w:tcW w:w="1842" w:type="dxa"/>
          </w:tcPr>
          <w:p w14:paraId="4AC86F8B" w14:textId="77777777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  <w:tc>
          <w:tcPr>
            <w:tcW w:w="1701" w:type="dxa"/>
          </w:tcPr>
          <w:p w14:paraId="066BF700" w14:textId="77777777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</w:tr>
      <w:tr w:rsidR="00260C59" w:rsidRPr="003F3D1F" w14:paraId="45EEB26C" w14:textId="77777777" w:rsidTr="00946E3E">
        <w:trPr>
          <w:trHeight w:val="284"/>
        </w:trPr>
        <w:tc>
          <w:tcPr>
            <w:tcW w:w="6091" w:type="dxa"/>
            <w:gridSpan w:val="2"/>
            <w:tcMar>
              <w:top w:w="28" w:type="dxa"/>
            </w:tcMar>
          </w:tcPr>
          <w:p w14:paraId="58D3027C" w14:textId="184A5161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/>
              </w:rPr>
              <w:t>Contributi di comuni e regioni</w:t>
            </w:r>
          </w:p>
        </w:tc>
        <w:tc>
          <w:tcPr>
            <w:tcW w:w="1842" w:type="dxa"/>
          </w:tcPr>
          <w:p w14:paraId="32133660" w14:textId="77777777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  <w:tc>
          <w:tcPr>
            <w:tcW w:w="1701" w:type="dxa"/>
          </w:tcPr>
          <w:p w14:paraId="2619C6DC" w14:textId="77777777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</w:tr>
      <w:tr w:rsidR="00260C59" w:rsidRPr="003F3D1F" w14:paraId="4D737216" w14:textId="77777777" w:rsidTr="00946E3E">
        <w:trPr>
          <w:trHeight w:val="284"/>
        </w:trPr>
        <w:tc>
          <w:tcPr>
            <w:tcW w:w="6091" w:type="dxa"/>
            <w:gridSpan w:val="2"/>
            <w:tcBorders>
              <w:bottom w:val="single" w:sz="4" w:space="0" w:color="auto"/>
            </w:tcBorders>
            <w:tcMar>
              <w:top w:w="28" w:type="dxa"/>
            </w:tcMar>
          </w:tcPr>
          <w:p w14:paraId="713FC487" w14:textId="6930E1AD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/>
              </w:rPr>
              <w:t xml:space="preserve">Altri: </w:t>
            </w:r>
            <w:r w:rsidR="00C35F43" w:rsidRPr="003F3D1F">
              <w:rPr>
                <w:rFonts w:asciiTheme="minorHAnsi" w:hAnsiTheme="minorHAnsi" w:cstheme="minorHAnsi"/>
                <w:sz w:val="20"/>
                <w:szCs w:val="20"/>
                <w:lang w:val="it-CH"/>
              </w:rPr>
              <w:t>s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/>
              </w:rPr>
              <w:t xml:space="preserve">e sì, quali     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36637371" w14:textId="77777777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0508E65" w14:textId="77777777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</w:tr>
      <w:tr w:rsidR="00260C59" w:rsidRPr="003F3D1F" w14:paraId="7A976107" w14:textId="77777777" w:rsidTr="00946E3E">
        <w:trPr>
          <w:trHeight w:val="284"/>
        </w:trPr>
        <w:tc>
          <w:tcPr>
            <w:tcW w:w="6091" w:type="dxa"/>
            <w:gridSpan w:val="2"/>
            <w:tcBorders>
              <w:bottom w:val="single" w:sz="4" w:space="0" w:color="auto"/>
            </w:tcBorders>
            <w:tcMar>
              <w:top w:w="28" w:type="dxa"/>
            </w:tcMar>
          </w:tcPr>
          <w:p w14:paraId="60EC9513" w14:textId="501ABF0C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/>
              </w:rPr>
              <w:t>Totale parziale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6F1FE6FF" w14:textId="77777777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5EDB076" w14:textId="77777777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</w:tr>
      <w:tr w:rsidR="00AC37AF" w:rsidRPr="003F3D1F" w14:paraId="64003EAF" w14:textId="77777777" w:rsidTr="00946E3E">
        <w:trPr>
          <w:trHeight w:val="284"/>
        </w:trPr>
        <w:tc>
          <w:tcPr>
            <w:tcW w:w="963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AF1DD" w:themeFill="accent3" w:themeFillTint="33"/>
            <w:tcMar>
              <w:top w:w="28" w:type="dxa"/>
            </w:tcMar>
          </w:tcPr>
          <w:p w14:paraId="1C72324C" w14:textId="35A1BEF4" w:rsidR="00AC37AF" w:rsidRPr="003F3D1F" w:rsidRDefault="00260C59" w:rsidP="00AC37A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Erogazione delle rate di finanziamento della NPR</w:t>
            </w:r>
          </w:p>
        </w:tc>
      </w:tr>
      <w:tr w:rsidR="00260C59" w:rsidRPr="003F3D1F" w14:paraId="48613FB9" w14:textId="77777777" w:rsidTr="00946E3E">
        <w:trPr>
          <w:trHeight w:val="284"/>
        </w:trPr>
        <w:tc>
          <w:tcPr>
            <w:tcW w:w="6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28" w:type="dxa"/>
            </w:tcMar>
          </w:tcPr>
          <w:p w14:paraId="7871BECD" w14:textId="38788724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/>
              </w:rPr>
              <w:t xml:space="preserve">Data 1a quota:      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3EB1A8A5" w14:textId="77777777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09FAA9E" w14:textId="77777777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</w:tr>
      <w:tr w:rsidR="00260C59" w:rsidRPr="003F3D1F" w14:paraId="108DCCA4" w14:textId="77777777" w:rsidTr="00946E3E">
        <w:trPr>
          <w:trHeight w:val="284"/>
        </w:trPr>
        <w:tc>
          <w:tcPr>
            <w:tcW w:w="6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28" w:type="dxa"/>
            </w:tcMar>
          </w:tcPr>
          <w:p w14:paraId="55D66B41" w14:textId="2EC7EB46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/>
              </w:rPr>
              <w:t xml:space="preserve">Data 2a quota:      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1DDD8EA8" w14:textId="77777777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7B6880A" w14:textId="77777777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260C59" w:rsidRPr="003F3D1F" w14:paraId="636610F1" w14:textId="77777777" w:rsidTr="00946E3E">
        <w:trPr>
          <w:trHeight w:val="284"/>
        </w:trPr>
        <w:tc>
          <w:tcPr>
            <w:tcW w:w="6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28" w:type="dxa"/>
            </w:tcMar>
          </w:tcPr>
          <w:p w14:paraId="3B5F17E2" w14:textId="0DB98E5F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/>
              </w:rPr>
              <w:t xml:space="preserve">Data 3a quota:      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4A2415CA" w14:textId="77777777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564B44E" w14:textId="486A04D8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260C59" w:rsidRPr="003F3D1F" w14:paraId="4C244B77" w14:textId="77777777" w:rsidTr="00946E3E">
        <w:trPr>
          <w:trHeight w:val="284"/>
        </w:trPr>
        <w:tc>
          <w:tcPr>
            <w:tcW w:w="6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28" w:type="dxa"/>
            </w:tcMar>
          </w:tcPr>
          <w:p w14:paraId="2AF05D5C" w14:textId="2ACDE325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/>
              </w:rPr>
              <w:t xml:space="preserve">Data 4a quota:      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623A6B96" w14:textId="77777777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63E392C" w14:textId="77777777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260C59" w:rsidRPr="003F3D1F" w14:paraId="2975B12C" w14:textId="77777777" w:rsidTr="00946E3E">
        <w:trPr>
          <w:trHeight w:val="284"/>
        </w:trPr>
        <w:tc>
          <w:tcPr>
            <w:tcW w:w="6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28" w:type="dxa"/>
            </w:tcMar>
          </w:tcPr>
          <w:p w14:paraId="6D89107E" w14:textId="201A6059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/>
              </w:rPr>
              <w:t xml:space="preserve">Data 5a quota:      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3E4A9F78" w14:textId="77777777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FD4956F" w14:textId="0CFC95F8" w:rsidR="00260C59" w:rsidRPr="003F3D1F" w:rsidRDefault="00260C59" w:rsidP="00260C59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AC37AF" w:rsidRPr="003F3D1F" w14:paraId="0A924967" w14:textId="77777777" w:rsidTr="00946E3E">
        <w:trPr>
          <w:trHeight w:val="284"/>
        </w:trPr>
        <w:tc>
          <w:tcPr>
            <w:tcW w:w="6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28" w:type="dxa"/>
            </w:tcMar>
          </w:tcPr>
          <w:p w14:paraId="276FDF16" w14:textId="346A39C9" w:rsidR="00AC37AF" w:rsidRPr="003F3D1F" w:rsidRDefault="00260C59" w:rsidP="00AC37A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/>
              </w:rPr>
              <w:t>Pagamento finale in sospeso (saldato dopo la presentazione e la valutazione della relazione finale)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09CE1414" w14:textId="77777777" w:rsidR="00AC37AF" w:rsidRPr="003F3D1F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1E508E0" w14:textId="77777777" w:rsidR="00AC37AF" w:rsidRPr="003F3D1F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AC37AF" w:rsidRPr="003F3D1F" w14:paraId="67572A42" w14:textId="77777777" w:rsidTr="00946E3E">
        <w:trPr>
          <w:trHeight w:val="284"/>
        </w:trPr>
        <w:tc>
          <w:tcPr>
            <w:tcW w:w="6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28" w:type="dxa"/>
            </w:tcMar>
          </w:tcPr>
          <w:p w14:paraId="2916A799" w14:textId="4B20D269" w:rsidR="00AC37AF" w:rsidRPr="003F3D1F" w:rsidRDefault="00260C59" w:rsidP="00AC37A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/>
              </w:rPr>
            </w:pP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/>
              </w:rPr>
              <w:t>Totale finanziamento NPR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65284E61" w14:textId="77777777" w:rsidR="00AC37AF" w:rsidRPr="003F3D1F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653C91C" w14:textId="77777777" w:rsidR="00AC37AF" w:rsidRPr="003F3D1F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AC37AF" w:rsidRPr="003F3D1F" w14:paraId="29DCEA80" w14:textId="77777777" w:rsidTr="00946E3E">
        <w:trPr>
          <w:trHeight w:val="370"/>
        </w:trPr>
        <w:tc>
          <w:tcPr>
            <w:tcW w:w="6091" w:type="dxa"/>
            <w:gridSpan w:val="2"/>
            <w:tcBorders>
              <w:bottom w:val="triple" w:sz="4" w:space="0" w:color="auto"/>
            </w:tcBorders>
            <w:tcMar>
              <w:top w:w="28" w:type="dxa"/>
            </w:tcMar>
            <w:vAlign w:val="bottom"/>
          </w:tcPr>
          <w:p w14:paraId="15FD262F" w14:textId="58EAC5C4" w:rsidR="00AC37AF" w:rsidRPr="003F3D1F" w:rsidRDefault="00B5737F" w:rsidP="00AC37AF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Totale del f</w:t>
            </w:r>
            <w:r w:rsidR="00F0480E"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inanziamento</w:t>
            </w:r>
          </w:p>
        </w:tc>
        <w:tc>
          <w:tcPr>
            <w:tcW w:w="1842" w:type="dxa"/>
            <w:tcBorders>
              <w:bottom w:val="triple" w:sz="4" w:space="0" w:color="auto"/>
            </w:tcBorders>
            <w:vAlign w:val="bottom"/>
          </w:tcPr>
          <w:p w14:paraId="2BAE8462" w14:textId="77777777" w:rsidR="00AC37AF" w:rsidRPr="003F3D1F" w:rsidRDefault="00AC37AF" w:rsidP="00AC37AF">
            <w:pPr>
              <w:overflowPunct w:val="0"/>
              <w:autoSpaceDE w:val="0"/>
              <w:autoSpaceDN w:val="0"/>
              <w:adjustRightInd w:val="0"/>
              <w:spacing w:after="40"/>
              <w:jc w:val="right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CHF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 xml:space="preserve">   </w:t>
            </w:r>
          </w:p>
        </w:tc>
        <w:tc>
          <w:tcPr>
            <w:tcW w:w="1701" w:type="dxa"/>
            <w:tcBorders>
              <w:bottom w:val="triple" w:sz="4" w:space="0" w:color="auto"/>
            </w:tcBorders>
            <w:vAlign w:val="bottom"/>
          </w:tcPr>
          <w:p w14:paraId="61197CFD" w14:textId="77777777" w:rsidR="00AC37AF" w:rsidRPr="003F3D1F" w:rsidRDefault="00AC37AF" w:rsidP="00AC37AF">
            <w:pPr>
              <w:overflowPunct w:val="0"/>
              <w:autoSpaceDE w:val="0"/>
              <w:autoSpaceDN w:val="0"/>
              <w:adjustRightInd w:val="0"/>
              <w:spacing w:after="40"/>
              <w:jc w:val="right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CHF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 xml:space="preserve">   </w:t>
            </w:r>
          </w:p>
        </w:tc>
      </w:tr>
      <w:tr w:rsidR="00AC37AF" w:rsidRPr="003F3D1F" w14:paraId="3274975B" w14:textId="77777777" w:rsidTr="00946E3E">
        <w:trPr>
          <w:trHeight w:val="513"/>
        </w:trPr>
        <w:tc>
          <w:tcPr>
            <w:tcW w:w="2405" w:type="dxa"/>
            <w:tcBorders>
              <w:top w:val="triple" w:sz="4" w:space="0" w:color="auto"/>
              <w:bottom w:val="single" w:sz="4" w:space="0" w:color="auto"/>
            </w:tcBorders>
            <w:tcMar>
              <w:top w:w="28" w:type="dxa"/>
            </w:tcMar>
            <w:vAlign w:val="bottom"/>
          </w:tcPr>
          <w:p w14:paraId="42061597" w14:textId="451DD1DC" w:rsidR="00AC37AF" w:rsidRPr="003F3D1F" w:rsidRDefault="00F0480E" w:rsidP="00AC37AF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Il </w:t>
            </w:r>
            <w:r w:rsidRPr="003F3D1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it-CH" w:eastAsia="de-CH"/>
              </w:rPr>
              <w:t>finanziamento previsto in base alla domanda è stato rispettato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o ci sono stati rinvii? </w:t>
            </w:r>
          </w:p>
          <w:p w14:paraId="7E7722BC" w14:textId="7C38301C" w:rsidR="00AC37AF" w:rsidRPr="003F3D1F" w:rsidRDefault="00F0480E" w:rsidP="00AC37AF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Indicare le ragioni di eventuali rinvii del finanziamento.</w:t>
            </w:r>
          </w:p>
        </w:tc>
        <w:tc>
          <w:tcPr>
            <w:tcW w:w="7229" w:type="dxa"/>
            <w:gridSpan w:val="3"/>
            <w:tcBorders>
              <w:top w:val="triple" w:sz="4" w:space="0" w:color="auto"/>
              <w:bottom w:val="single" w:sz="4" w:space="0" w:color="auto"/>
            </w:tcBorders>
          </w:tcPr>
          <w:p w14:paraId="3B7C812E" w14:textId="77777777" w:rsidR="00AC37AF" w:rsidRPr="003F3D1F" w:rsidRDefault="00AC37AF" w:rsidP="00AC37AF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</w:tbl>
    <w:p w14:paraId="3D1B0370" w14:textId="77777777" w:rsidR="00A91FBE" w:rsidRPr="003F3D1F" w:rsidRDefault="00A91FBE">
      <w:pPr>
        <w:rPr>
          <w:lang w:val="it-CH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5"/>
        <w:gridCol w:w="5103"/>
        <w:gridCol w:w="2126"/>
      </w:tblGrid>
      <w:tr w:rsidR="00220A75" w:rsidRPr="003F3D1F" w14:paraId="3A059DB4" w14:textId="77777777" w:rsidTr="0037120A">
        <w:tc>
          <w:tcPr>
            <w:tcW w:w="9634" w:type="dxa"/>
            <w:gridSpan w:val="3"/>
            <w:tcBorders>
              <w:top w:val="single" w:sz="4" w:space="0" w:color="auto"/>
            </w:tcBorders>
            <w:shd w:val="clear" w:color="auto" w:fill="C6D9F1" w:themeFill="text2" w:themeFillTint="33"/>
            <w:tcMar>
              <w:top w:w="28" w:type="dxa"/>
            </w:tcMar>
          </w:tcPr>
          <w:p w14:paraId="3DDF4923" w14:textId="118553B4" w:rsidR="00220A75" w:rsidRPr="003F3D1F" w:rsidRDefault="00F0480E" w:rsidP="00045318">
            <w:pPr>
              <w:pStyle w:val="ListParagraph"/>
              <w:keepNext/>
              <w:numPr>
                <w:ilvl w:val="0"/>
                <w:numId w:val="10"/>
              </w:numPr>
              <w:tabs>
                <w:tab w:val="left" w:pos="1450"/>
              </w:tabs>
              <w:overflowPunct w:val="0"/>
              <w:autoSpaceDE w:val="0"/>
              <w:autoSpaceDN w:val="0"/>
              <w:adjustRightInd w:val="0"/>
              <w:spacing w:before="60" w:after="60"/>
              <w:ind w:left="453" w:hanging="357"/>
              <w:textAlignment w:val="baseline"/>
              <w:outlineLvl w:val="1"/>
              <w:rPr>
                <w:rFonts w:asciiTheme="minorHAnsi" w:hAnsiTheme="minorHAnsi" w:cstheme="minorHAnsi"/>
                <w:iCs/>
                <w:sz w:val="24"/>
                <w:szCs w:val="28"/>
                <w:lang w:val="it-CH"/>
              </w:rPr>
            </w:pPr>
            <w:r w:rsidRPr="003F3D1F">
              <w:rPr>
                <w:rFonts w:asciiTheme="minorHAnsi" w:hAnsiTheme="minorHAnsi" w:cstheme="minorHAnsi"/>
                <w:iCs/>
                <w:sz w:val="24"/>
                <w:szCs w:val="28"/>
                <w:lang w:val="it-CH"/>
              </w:rPr>
              <w:t>Utilizzo dei fondi</w:t>
            </w:r>
            <w:r w:rsidR="00220A75" w:rsidRPr="003F3D1F">
              <w:rPr>
                <w:rFonts w:asciiTheme="minorHAnsi" w:hAnsiTheme="minorHAnsi" w:cstheme="minorHAnsi"/>
                <w:iCs/>
                <w:sz w:val="24"/>
                <w:szCs w:val="28"/>
                <w:lang w:val="it-CH"/>
              </w:rPr>
              <w:t xml:space="preserve"> </w:t>
            </w:r>
          </w:p>
        </w:tc>
      </w:tr>
      <w:tr w:rsidR="00220A75" w:rsidRPr="003F3D1F" w14:paraId="390DEB26" w14:textId="77777777" w:rsidTr="0037120A">
        <w:trPr>
          <w:trHeight w:val="399"/>
        </w:trPr>
        <w:tc>
          <w:tcPr>
            <w:tcW w:w="9634" w:type="dxa"/>
            <w:gridSpan w:val="3"/>
            <w:tcMar>
              <w:top w:w="28" w:type="dxa"/>
            </w:tcMar>
            <w:vAlign w:val="center"/>
          </w:tcPr>
          <w:p w14:paraId="047FE201" w14:textId="285DCBE2" w:rsidR="009B61C9" w:rsidRPr="003F3D1F" w:rsidRDefault="00F0480E" w:rsidP="00421BC0">
            <w:pPr>
              <w:tabs>
                <w:tab w:val="left" w:pos="286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i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i/>
                <w:sz w:val="20"/>
                <w:szCs w:val="20"/>
                <w:lang w:val="it-CH" w:eastAsia="de-CH"/>
              </w:rPr>
              <w:t>Ripartizione dettagliata dei costi. Per i progetti concettuali, le copie di tutte le fatture devono essere allegate separatamente alla relazione finale. Per i progetti di investimento (infrastrutture) è richiesta la tracciabilità della fatturazione</w:t>
            </w:r>
            <w:r w:rsidR="009B61C9" w:rsidRPr="003F3D1F">
              <w:rPr>
                <w:rFonts w:asciiTheme="minorHAnsi" w:hAnsiTheme="minorHAnsi" w:cstheme="minorHAnsi"/>
                <w:i/>
                <w:sz w:val="20"/>
                <w:szCs w:val="20"/>
                <w:lang w:val="it-CH" w:eastAsia="de-CH"/>
              </w:rPr>
              <w:t xml:space="preserve">. </w:t>
            </w:r>
            <w:r w:rsidRPr="003F3D1F">
              <w:rPr>
                <w:rFonts w:asciiTheme="minorHAnsi" w:hAnsiTheme="minorHAnsi" w:cstheme="minorHAnsi"/>
                <w:i/>
                <w:sz w:val="20"/>
                <w:szCs w:val="20"/>
                <w:lang w:val="it-CH" w:eastAsia="de-CH"/>
              </w:rPr>
              <w:t>Si riserva il diritto di effettuare controlli a campione</w:t>
            </w:r>
            <w:r w:rsidR="009B61C9" w:rsidRPr="003F3D1F">
              <w:rPr>
                <w:rFonts w:asciiTheme="minorHAnsi" w:hAnsiTheme="minorHAnsi" w:cstheme="minorHAnsi"/>
                <w:i/>
                <w:sz w:val="20"/>
                <w:szCs w:val="20"/>
                <w:lang w:val="it-CH" w:eastAsia="de-CH"/>
              </w:rPr>
              <w:t>.</w:t>
            </w:r>
          </w:p>
        </w:tc>
      </w:tr>
      <w:tr w:rsidR="00220A75" w:rsidRPr="003F3D1F" w14:paraId="174FC05E" w14:textId="77777777" w:rsidTr="0037120A">
        <w:trPr>
          <w:trHeight w:val="284"/>
        </w:trPr>
        <w:tc>
          <w:tcPr>
            <w:tcW w:w="9634" w:type="dxa"/>
            <w:gridSpan w:val="3"/>
            <w:shd w:val="clear" w:color="auto" w:fill="EAF1DD" w:themeFill="accent3" w:themeFillTint="33"/>
            <w:tcMar>
              <w:top w:w="28" w:type="dxa"/>
            </w:tcMar>
          </w:tcPr>
          <w:p w14:paraId="6602DFC7" w14:textId="0A781715" w:rsidR="00220A75" w:rsidRPr="003F3D1F" w:rsidRDefault="00F0480E" w:rsidP="00C02459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Costi effettivi del progetto (da indicare suddivisi per fornitore)</w:t>
            </w:r>
          </w:p>
        </w:tc>
      </w:tr>
      <w:tr w:rsidR="00220A75" w:rsidRPr="003F3D1F" w14:paraId="732445E6" w14:textId="77777777" w:rsidTr="0037120A">
        <w:trPr>
          <w:trHeight w:val="284"/>
        </w:trPr>
        <w:tc>
          <w:tcPr>
            <w:tcW w:w="7508" w:type="dxa"/>
            <w:gridSpan w:val="2"/>
            <w:tcMar>
              <w:top w:w="28" w:type="dxa"/>
            </w:tcMar>
          </w:tcPr>
          <w:p w14:paraId="69939F47" w14:textId="77777777" w:rsidR="00220A75" w:rsidRPr="003F3D1F" w:rsidRDefault="00220A75" w:rsidP="001619D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  <w:tc>
          <w:tcPr>
            <w:tcW w:w="2126" w:type="dxa"/>
          </w:tcPr>
          <w:p w14:paraId="5F524B6C" w14:textId="77777777" w:rsidR="00220A75" w:rsidRPr="003F3D1F" w:rsidRDefault="00220A75" w:rsidP="001619DE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</w:tr>
      <w:tr w:rsidR="00220A75" w:rsidRPr="003F3D1F" w14:paraId="5A3845F6" w14:textId="77777777" w:rsidTr="0037120A">
        <w:trPr>
          <w:trHeight w:val="284"/>
        </w:trPr>
        <w:tc>
          <w:tcPr>
            <w:tcW w:w="7508" w:type="dxa"/>
            <w:gridSpan w:val="2"/>
            <w:tcMar>
              <w:top w:w="28" w:type="dxa"/>
            </w:tcMar>
          </w:tcPr>
          <w:p w14:paraId="519A7653" w14:textId="77777777" w:rsidR="00220A75" w:rsidRPr="003F3D1F" w:rsidRDefault="00220A75" w:rsidP="001619D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  <w:tc>
          <w:tcPr>
            <w:tcW w:w="2126" w:type="dxa"/>
          </w:tcPr>
          <w:p w14:paraId="2DBA2C0A" w14:textId="77777777" w:rsidR="00220A75" w:rsidRPr="003F3D1F" w:rsidRDefault="00220A75" w:rsidP="001619DE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</w:tr>
      <w:tr w:rsidR="00220A75" w:rsidRPr="003F3D1F" w14:paraId="101394FE" w14:textId="77777777" w:rsidTr="0037120A">
        <w:trPr>
          <w:trHeight w:val="284"/>
        </w:trPr>
        <w:tc>
          <w:tcPr>
            <w:tcW w:w="7508" w:type="dxa"/>
            <w:gridSpan w:val="2"/>
            <w:tcMar>
              <w:top w:w="28" w:type="dxa"/>
            </w:tcMar>
          </w:tcPr>
          <w:p w14:paraId="3BE0CF66" w14:textId="77777777" w:rsidR="00220A75" w:rsidRPr="003F3D1F" w:rsidRDefault="00220A75" w:rsidP="001619D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  <w:tc>
          <w:tcPr>
            <w:tcW w:w="2126" w:type="dxa"/>
          </w:tcPr>
          <w:p w14:paraId="3A815E83" w14:textId="77777777" w:rsidR="00220A75" w:rsidRPr="003F3D1F" w:rsidRDefault="00220A75" w:rsidP="001619DE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</w:tr>
      <w:tr w:rsidR="00220A75" w:rsidRPr="003F3D1F" w14:paraId="0EDB5118" w14:textId="77777777" w:rsidTr="0037120A">
        <w:trPr>
          <w:trHeight w:val="284"/>
        </w:trPr>
        <w:tc>
          <w:tcPr>
            <w:tcW w:w="7508" w:type="dxa"/>
            <w:gridSpan w:val="2"/>
            <w:tcMar>
              <w:top w:w="28" w:type="dxa"/>
            </w:tcMar>
          </w:tcPr>
          <w:p w14:paraId="5A47A019" w14:textId="77777777" w:rsidR="00220A75" w:rsidRPr="003F3D1F" w:rsidRDefault="00220A75" w:rsidP="001619D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  <w:tc>
          <w:tcPr>
            <w:tcW w:w="2126" w:type="dxa"/>
          </w:tcPr>
          <w:p w14:paraId="08D5D865" w14:textId="77777777" w:rsidR="00220A75" w:rsidRPr="003F3D1F" w:rsidRDefault="00220A75" w:rsidP="001619DE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</w:tr>
      <w:tr w:rsidR="00220A75" w:rsidRPr="003F3D1F" w14:paraId="67989259" w14:textId="77777777" w:rsidTr="0037120A">
        <w:trPr>
          <w:trHeight w:val="284"/>
        </w:trPr>
        <w:tc>
          <w:tcPr>
            <w:tcW w:w="7508" w:type="dxa"/>
            <w:gridSpan w:val="2"/>
            <w:tcMar>
              <w:top w:w="28" w:type="dxa"/>
            </w:tcMar>
          </w:tcPr>
          <w:p w14:paraId="0EC2B441" w14:textId="77777777" w:rsidR="00220A75" w:rsidRPr="003F3D1F" w:rsidRDefault="00220A75" w:rsidP="001619D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  <w:tc>
          <w:tcPr>
            <w:tcW w:w="2126" w:type="dxa"/>
          </w:tcPr>
          <w:p w14:paraId="5E89CD5F" w14:textId="77777777" w:rsidR="00220A75" w:rsidRPr="003F3D1F" w:rsidRDefault="00220A75" w:rsidP="001619DE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</w:tr>
      <w:tr w:rsidR="00220A75" w:rsidRPr="003F3D1F" w14:paraId="6F40E077" w14:textId="77777777" w:rsidTr="0037120A">
        <w:trPr>
          <w:trHeight w:val="284"/>
        </w:trPr>
        <w:tc>
          <w:tcPr>
            <w:tcW w:w="7508" w:type="dxa"/>
            <w:gridSpan w:val="2"/>
            <w:tcMar>
              <w:top w:w="28" w:type="dxa"/>
            </w:tcMar>
          </w:tcPr>
          <w:p w14:paraId="63333C31" w14:textId="77777777" w:rsidR="00220A75" w:rsidRPr="003F3D1F" w:rsidRDefault="00220A75" w:rsidP="001619D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  <w:tc>
          <w:tcPr>
            <w:tcW w:w="2126" w:type="dxa"/>
          </w:tcPr>
          <w:p w14:paraId="3F99182A" w14:textId="77777777" w:rsidR="00220A75" w:rsidRPr="003F3D1F" w:rsidRDefault="00220A75" w:rsidP="001619DE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</w:tr>
      <w:tr w:rsidR="00220A75" w:rsidRPr="003F3D1F" w14:paraId="2B350E16" w14:textId="77777777" w:rsidTr="0037120A">
        <w:trPr>
          <w:trHeight w:val="284"/>
        </w:trPr>
        <w:tc>
          <w:tcPr>
            <w:tcW w:w="7508" w:type="dxa"/>
            <w:gridSpan w:val="2"/>
            <w:tcBorders>
              <w:bottom w:val="single" w:sz="4" w:space="0" w:color="auto"/>
            </w:tcBorders>
            <w:tcMar>
              <w:top w:w="28" w:type="dxa"/>
            </w:tcMar>
          </w:tcPr>
          <w:p w14:paraId="26F033F0" w14:textId="77777777" w:rsidR="00220A75" w:rsidRPr="003F3D1F" w:rsidRDefault="00220A75" w:rsidP="001619D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80537A8" w14:textId="77777777" w:rsidR="00220A75" w:rsidRPr="003F3D1F" w:rsidRDefault="00220A75" w:rsidP="001619DE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</w:tr>
      <w:tr w:rsidR="00220A75" w:rsidRPr="003F3D1F" w14:paraId="30108E02" w14:textId="77777777" w:rsidTr="0037120A">
        <w:trPr>
          <w:trHeight w:val="284"/>
        </w:trPr>
        <w:tc>
          <w:tcPr>
            <w:tcW w:w="7508" w:type="dxa"/>
            <w:gridSpan w:val="2"/>
            <w:tcBorders>
              <w:bottom w:val="single" w:sz="4" w:space="0" w:color="auto"/>
            </w:tcBorders>
            <w:tcMar>
              <w:top w:w="28" w:type="dxa"/>
            </w:tcMar>
          </w:tcPr>
          <w:p w14:paraId="2D6A249B" w14:textId="77777777" w:rsidR="00220A75" w:rsidRPr="003F3D1F" w:rsidRDefault="00220A75" w:rsidP="001619D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5C0B1424" w14:textId="77777777" w:rsidR="00220A75" w:rsidRPr="003F3D1F" w:rsidRDefault="00220A75" w:rsidP="001619DE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CHF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</w:tr>
      <w:tr w:rsidR="00220A75" w:rsidRPr="003F3D1F" w14:paraId="0096C034" w14:textId="77777777" w:rsidTr="0037120A">
        <w:trPr>
          <w:trHeight w:val="370"/>
        </w:trPr>
        <w:tc>
          <w:tcPr>
            <w:tcW w:w="7508" w:type="dxa"/>
            <w:gridSpan w:val="2"/>
            <w:tcBorders>
              <w:bottom w:val="triple" w:sz="4" w:space="0" w:color="auto"/>
            </w:tcBorders>
            <w:tcMar>
              <w:top w:w="28" w:type="dxa"/>
            </w:tcMar>
            <w:vAlign w:val="bottom"/>
          </w:tcPr>
          <w:p w14:paraId="0624AFE8" w14:textId="4DD64A36" w:rsidR="00220A75" w:rsidRPr="003F3D1F" w:rsidRDefault="00A40396" w:rsidP="00220A75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Costo totale</w:t>
            </w:r>
          </w:p>
        </w:tc>
        <w:tc>
          <w:tcPr>
            <w:tcW w:w="2126" w:type="dxa"/>
            <w:tcBorders>
              <w:bottom w:val="triple" w:sz="4" w:space="0" w:color="auto"/>
            </w:tcBorders>
            <w:vAlign w:val="bottom"/>
          </w:tcPr>
          <w:p w14:paraId="487D0E34" w14:textId="77777777" w:rsidR="00220A75" w:rsidRPr="003F3D1F" w:rsidRDefault="00220A75" w:rsidP="001619DE">
            <w:pPr>
              <w:overflowPunct w:val="0"/>
              <w:autoSpaceDE w:val="0"/>
              <w:autoSpaceDN w:val="0"/>
              <w:adjustRightInd w:val="0"/>
              <w:spacing w:after="40"/>
              <w:jc w:val="right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CHF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 xml:space="preserve">   </w:t>
            </w:r>
          </w:p>
        </w:tc>
      </w:tr>
      <w:tr w:rsidR="00220A75" w:rsidRPr="003F3D1F" w14:paraId="3200B5BF" w14:textId="77777777" w:rsidTr="0037120A">
        <w:trPr>
          <w:trHeight w:val="513"/>
        </w:trPr>
        <w:tc>
          <w:tcPr>
            <w:tcW w:w="2405" w:type="dxa"/>
            <w:tcBorders>
              <w:top w:val="triple" w:sz="4" w:space="0" w:color="auto"/>
              <w:bottom w:val="single" w:sz="4" w:space="0" w:color="auto"/>
            </w:tcBorders>
            <w:tcMar>
              <w:top w:w="28" w:type="dxa"/>
            </w:tcMar>
            <w:vAlign w:val="bottom"/>
          </w:tcPr>
          <w:p w14:paraId="3258402A" w14:textId="52F4DC21" w:rsidR="004669C1" w:rsidRPr="003F3D1F" w:rsidRDefault="00A40396" w:rsidP="007A283D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I </w:t>
            </w:r>
            <w:r w:rsidRPr="003F3D1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it-CH" w:eastAsia="de-CH"/>
              </w:rPr>
              <w:t>costi del progetto sono stati rispettati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o sono stati </w:t>
            </w:r>
            <w:r w:rsidRPr="003F3D1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it-CH" w:eastAsia="de-CH"/>
              </w:rPr>
              <w:t>superiori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o </w:t>
            </w:r>
            <w:r w:rsidRPr="003F3D1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it-CH" w:eastAsia="de-CH"/>
              </w:rPr>
              <w:t>inferiori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a quelli richiesti?</w:t>
            </w:r>
          </w:p>
          <w:p w14:paraId="7EA26AB7" w14:textId="77777777" w:rsidR="004669C1" w:rsidRPr="003F3D1F" w:rsidRDefault="004669C1" w:rsidP="007A283D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</w:p>
          <w:p w14:paraId="37E4E38F" w14:textId="77777777" w:rsidR="004669C1" w:rsidRPr="003F3D1F" w:rsidRDefault="004669C1" w:rsidP="007A283D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</w:p>
          <w:p w14:paraId="62FAA490" w14:textId="691514CC" w:rsidR="00220A75" w:rsidRPr="003F3D1F" w:rsidRDefault="00A40396" w:rsidP="00976858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Giustificare lo scostamento dal budget del progetto proposto</w:t>
            </w:r>
            <w:r w:rsidR="004669C1"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.</w:t>
            </w:r>
          </w:p>
        </w:tc>
        <w:tc>
          <w:tcPr>
            <w:tcW w:w="7229" w:type="dxa"/>
            <w:gridSpan w:val="2"/>
            <w:tcBorders>
              <w:top w:val="triple" w:sz="4" w:space="0" w:color="auto"/>
              <w:bottom w:val="single" w:sz="4" w:space="0" w:color="auto"/>
            </w:tcBorders>
          </w:tcPr>
          <w:p w14:paraId="44880A52" w14:textId="77777777" w:rsidR="00220A75" w:rsidRPr="003F3D1F" w:rsidRDefault="00220A75" w:rsidP="001619DE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</w:tbl>
    <w:p w14:paraId="60491E93" w14:textId="77777777" w:rsidR="00220A75" w:rsidRPr="003F3D1F" w:rsidRDefault="00220A75" w:rsidP="009001DB">
      <w:p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sz w:val="20"/>
          <w:szCs w:val="20"/>
          <w:lang w:val="it-CH" w:eastAsia="de-CH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1"/>
        <w:gridCol w:w="5103"/>
      </w:tblGrid>
      <w:tr w:rsidR="009001DB" w:rsidRPr="003F3D1F" w14:paraId="1F1774C3" w14:textId="77777777" w:rsidTr="001105D0">
        <w:trPr>
          <w:trHeight w:val="284"/>
        </w:trPr>
        <w:tc>
          <w:tcPr>
            <w:tcW w:w="9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tcMar>
              <w:top w:w="28" w:type="dxa"/>
            </w:tcMar>
          </w:tcPr>
          <w:p w14:paraId="7026E476" w14:textId="6B34D486" w:rsidR="009001DB" w:rsidRPr="003F3D1F" w:rsidRDefault="00E94D45" w:rsidP="00045318">
            <w:pPr>
              <w:pStyle w:val="ListParagraph"/>
              <w:keepNext/>
              <w:numPr>
                <w:ilvl w:val="0"/>
                <w:numId w:val="10"/>
              </w:numPr>
              <w:tabs>
                <w:tab w:val="left" w:pos="1450"/>
              </w:tabs>
              <w:overflowPunct w:val="0"/>
              <w:autoSpaceDE w:val="0"/>
              <w:autoSpaceDN w:val="0"/>
              <w:adjustRightInd w:val="0"/>
              <w:spacing w:before="60" w:after="60"/>
              <w:ind w:left="453" w:hanging="357"/>
              <w:textAlignment w:val="baseline"/>
              <w:outlineLvl w:val="1"/>
              <w:rPr>
                <w:rFonts w:asciiTheme="minorHAnsi" w:hAnsiTheme="minorHAnsi" w:cstheme="minorHAnsi"/>
                <w:iCs/>
                <w:sz w:val="24"/>
                <w:szCs w:val="28"/>
                <w:lang w:val="it-CH"/>
              </w:rPr>
            </w:pPr>
            <w:r w:rsidRPr="003F3D1F">
              <w:rPr>
                <w:rFonts w:asciiTheme="minorHAnsi" w:hAnsiTheme="minorHAnsi" w:cstheme="minorHAnsi"/>
                <w:iCs/>
                <w:sz w:val="24"/>
                <w:szCs w:val="28"/>
                <w:lang w:val="it-CH"/>
              </w:rPr>
              <w:t>Conferma del contenuto della relazione finale</w:t>
            </w:r>
          </w:p>
        </w:tc>
      </w:tr>
      <w:tr w:rsidR="00282DF6" w:rsidRPr="003F3D1F" w14:paraId="78F3BEE3" w14:textId="77777777" w:rsidTr="001105D0">
        <w:trPr>
          <w:trHeight w:val="284"/>
        </w:trPr>
        <w:tc>
          <w:tcPr>
            <w:tcW w:w="9634" w:type="dxa"/>
            <w:gridSpan w:val="2"/>
            <w:tcMar>
              <w:top w:w="28" w:type="dxa"/>
            </w:tcMar>
          </w:tcPr>
          <w:p w14:paraId="61E713E9" w14:textId="2C530B03" w:rsidR="00282DF6" w:rsidRPr="003F3D1F" w:rsidRDefault="00E94D45" w:rsidP="0026064D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Con la presente confermo l'accuratezza di tutte le informazioni contenute nella presente relazione finale e la completezza di tutti gli allegati.</w:t>
            </w:r>
          </w:p>
        </w:tc>
      </w:tr>
      <w:tr w:rsidR="009001DB" w:rsidRPr="003F3D1F" w14:paraId="0E54796A" w14:textId="77777777" w:rsidTr="001105D0">
        <w:trPr>
          <w:trHeight w:val="284"/>
        </w:trPr>
        <w:tc>
          <w:tcPr>
            <w:tcW w:w="4531" w:type="dxa"/>
            <w:tcMar>
              <w:top w:w="28" w:type="dxa"/>
            </w:tcMar>
          </w:tcPr>
          <w:p w14:paraId="39EF0439" w14:textId="4B0D3E3C" w:rsidR="009001DB" w:rsidRPr="003F3D1F" w:rsidRDefault="00E94D45" w:rsidP="0026064D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Luogo</w:t>
            </w:r>
            <w:r w:rsidR="0026064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:</w:t>
            </w:r>
            <w:r w:rsidR="009001DB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  <w:r w:rsidR="0026064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26064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="0026064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="0026064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="0026064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26064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26064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26064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26064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26064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  <w:tc>
          <w:tcPr>
            <w:tcW w:w="5103" w:type="dxa"/>
            <w:tcMar>
              <w:top w:w="28" w:type="dxa"/>
            </w:tcMar>
          </w:tcPr>
          <w:p w14:paraId="2181DEFE" w14:textId="5AB85C07" w:rsidR="009001DB" w:rsidRPr="003F3D1F" w:rsidRDefault="0026064D" w:rsidP="0026064D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Dat</w:t>
            </w:r>
            <w:r w:rsidR="00E94D45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a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:</w:t>
            </w:r>
            <w:r w:rsidR="00BE2159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ab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</w:tr>
      <w:tr w:rsidR="009001DB" w:rsidRPr="003F3D1F" w14:paraId="7B4B4715" w14:textId="77777777" w:rsidTr="001105D0">
        <w:trPr>
          <w:trHeight w:val="640"/>
        </w:trPr>
        <w:tc>
          <w:tcPr>
            <w:tcW w:w="4531" w:type="dxa"/>
            <w:tcMar>
              <w:top w:w="28" w:type="dxa"/>
            </w:tcMar>
          </w:tcPr>
          <w:p w14:paraId="59C28164" w14:textId="77777777" w:rsidR="00282DF6" w:rsidRPr="003F3D1F" w:rsidRDefault="00282DF6" w:rsidP="009001DB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15EAC7C6" w14:textId="77777777" w:rsidR="00282DF6" w:rsidRPr="003F3D1F" w:rsidRDefault="00282DF6" w:rsidP="009001DB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6AFEC6BA" w14:textId="7F294DFC" w:rsidR="009001DB" w:rsidRPr="003F3D1F" w:rsidRDefault="00E94D45" w:rsidP="009001DB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Nome del richiedente</w:t>
            </w:r>
            <w:r w:rsidR="0026064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:</w:t>
            </w:r>
            <w:r w:rsidR="009001DB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  <w:r w:rsidR="0026064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26064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instrText xml:space="preserve"> FORMTEXT </w:instrText>
            </w:r>
            <w:r w:rsidR="0026064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r>
            <w:r w:rsidR="0026064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separate"/>
            </w:r>
            <w:r w:rsidR="0026064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26064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26064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26064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26064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 </w:t>
            </w:r>
            <w:r w:rsidR="0026064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fldChar w:fldCharType="end"/>
            </w:r>
          </w:p>
        </w:tc>
        <w:tc>
          <w:tcPr>
            <w:tcW w:w="5103" w:type="dxa"/>
            <w:tcMar>
              <w:top w:w="28" w:type="dxa"/>
            </w:tcMar>
          </w:tcPr>
          <w:p w14:paraId="4B1AB891" w14:textId="77777777" w:rsidR="00282DF6" w:rsidRPr="003F3D1F" w:rsidRDefault="00282DF6" w:rsidP="0026064D">
            <w:pPr>
              <w:tabs>
                <w:tab w:val="left" w:pos="2941"/>
              </w:tabs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5B277B33" w14:textId="77777777" w:rsidR="00282DF6" w:rsidRPr="003F3D1F" w:rsidRDefault="00282DF6" w:rsidP="0026064D">
            <w:pPr>
              <w:tabs>
                <w:tab w:val="left" w:pos="2941"/>
              </w:tabs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14AE3C48" w14:textId="648BDFE9" w:rsidR="009001DB" w:rsidRPr="003F3D1F" w:rsidRDefault="00E94D45" w:rsidP="0026064D">
            <w:pPr>
              <w:tabs>
                <w:tab w:val="left" w:pos="2941"/>
              </w:tabs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Firma</w:t>
            </w:r>
            <w:r w:rsidR="0026064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>:</w:t>
            </w:r>
            <w:r w:rsidR="00282DF6" w:rsidRPr="003F3D1F">
              <w:rPr>
                <w:rFonts w:asciiTheme="minorHAnsi" w:hAnsiTheme="minorHAnsi" w:cstheme="minorHAnsi"/>
                <w:sz w:val="20"/>
                <w:szCs w:val="20"/>
                <w:u w:val="single"/>
                <w:lang w:val="it-CH" w:eastAsia="de-CH"/>
              </w:rPr>
              <w:tab/>
            </w:r>
            <w:r w:rsidR="00282DF6" w:rsidRPr="003F3D1F">
              <w:rPr>
                <w:rFonts w:asciiTheme="minorHAnsi" w:hAnsiTheme="minorHAnsi" w:cstheme="minorHAnsi"/>
                <w:sz w:val="20"/>
                <w:szCs w:val="20"/>
                <w:u w:val="single"/>
                <w:lang w:val="it-CH" w:eastAsia="de-CH"/>
              </w:rPr>
              <w:tab/>
            </w:r>
            <w:r w:rsidR="00282DF6" w:rsidRPr="003F3D1F">
              <w:rPr>
                <w:rFonts w:asciiTheme="minorHAnsi" w:hAnsiTheme="minorHAnsi" w:cstheme="minorHAnsi"/>
                <w:sz w:val="20"/>
                <w:szCs w:val="20"/>
                <w:u w:val="single"/>
                <w:lang w:val="it-CH" w:eastAsia="de-CH"/>
              </w:rPr>
              <w:tab/>
            </w:r>
            <w:r w:rsidR="0026064D" w:rsidRPr="003F3D1F"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  <w:t xml:space="preserve"> </w:t>
            </w:r>
          </w:p>
        </w:tc>
      </w:tr>
    </w:tbl>
    <w:p w14:paraId="11F2E1EC" w14:textId="77777777" w:rsidR="00207C91" w:rsidRPr="003F3D1F" w:rsidRDefault="00207C91" w:rsidP="009001DB">
      <w:p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sz w:val="20"/>
          <w:szCs w:val="20"/>
          <w:lang w:val="it-CH" w:eastAsia="de-CH"/>
        </w:rPr>
      </w:pPr>
    </w:p>
    <w:p w14:paraId="2DD1E6CA" w14:textId="77777777" w:rsidR="00654140" w:rsidRPr="003F3D1F" w:rsidRDefault="00654140" w:rsidP="009001DB">
      <w:p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sz w:val="20"/>
          <w:szCs w:val="20"/>
          <w:lang w:val="it-CH" w:eastAsia="de-CH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5"/>
        <w:gridCol w:w="7229"/>
      </w:tblGrid>
      <w:tr w:rsidR="00207C91" w:rsidRPr="003F3D1F" w14:paraId="03DAE519" w14:textId="77777777" w:rsidTr="00E06635">
        <w:trPr>
          <w:trHeight w:val="513"/>
        </w:trPr>
        <w:tc>
          <w:tcPr>
            <w:tcW w:w="2405" w:type="dxa"/>
            <w:tcMar>
              <w:top w:w="28" w:type="dxa"/>
            </w:tcMar>
          </w:tcPr>
          <w:p w14:paraId="688F94DE" w14:textId="7D8843F3" w:rsidR="00E06635" w:rsidRPr="003F3D1F" w:rsidRDefault="00E94D45" w:rsidP="00E06635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b/>
                <w:sz w:val="20"/>
                <w:szCs w:val="20"/>
                <w:lang w:val="it-CH" w:eastAsia="de-CH"/>
              </w:rPr>
              <w:t>Allegati</w:t>
            </w:r>
          </w:p>
          <w:p w14:paraId="674EFF68" w14:textId="77777777" w:rsidR="00E06635" w:rsidRPr="003F3D1F" w:rsidRDefault="00E06635" w:rsidP="00E06635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5CA93529" w14:textId="77777777" w:rsidR="00E06635" w:rsidRPr="003F3D1F" w:rsidRDefault="00E06635" w:rsidP="00E06635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626953D0" w14:textId="77777777" w:rsidR="00E06635" w:rsidRPr="003F3D1F" w:rsidRDefault="00E06635" w:rsidP="00E06635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  <w:p w14:paraId="7DC13E4E" w14:textId="63D13421" w:rsidR="00207C91" w:rsidRPr="003F3D1F" w:rsidRDefault="00E94D45" w:rsidP="00E06635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</w:pPr>
            <w:r w:rsidRPr="003F3D1F">
              <w:rPr>
                <w:rFonts w:asciiTheme="minorHAnsi" w:hAnsiTheme="minorHAnsi" w:cstheme="minorHAnsi"/>
                <w:sz w:val="16"/>
                <w:szCs w:val="16"/>
                <w:lang w:val="it-CH" w:eastAsia="de-CH"/>
              </w:rPr>
              <w:t>Alla relazione finale devono essere allegati separatamente i seguenti documenti.</w:t>
            </w:r>
          </w:p>
        </w:tc>
        <w:tc>
          <w:tcPr>
            <w:tcW w:w="7229" w:type="dxa"/>
          </w:tcPr>
          <w:p w14:paraId="23AE4A7F" w14:textId="530590A0" w:rsidR="00E94D45" w:rsidRPr="003F3D1F" w:rsidRDefault="00E94D45" w:rsidP="00E94D45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/>
              </w:rPr>
              <w:t>Copie di tutte le fatture</w:t>
            </w:r>
          </w:p>
          <w:p w14:paraId="706CBE94" w14:textId="49EED32D" w:rsidR="00E94D45" w:rsidRPr="003F3D1F" w:rsidRDefault="00E94D45" w:rsidP="00E94D45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/>
              </w:rPr>
              <w:t>Tutti i documenti di progetto preparati (ad es. studi di fattibilità, concept, business plan, planimetrie, ecc.)</w:t>
            </w:r>
          </w:p>
          <w:p w14:paraId="36CA5205" w14:textId="3662B16A" w:rsidR="00207C91" w:rsidRPr="003F3D1F" w:rsidRDefault="00794462" w:rsidP="00E94D45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/>
              </w:rPr>
            </w:pPr>
            <w:r w:rsidRPr="003F3D1F">
              <w:rPr>
                <w:rFonts w:asciiTheme="minorHAnsi" w:hAnsiTheme="minorHAnsi" w:cstheme="minorHAnsi"/>
                <w:sz w:val="20"/>
                <w:szCs w:val="20"/>
                <w:lang w:val="it-CH"/>
              </w:rPr>
              <w:t>A</w:t>
            </w:r>
            <w:r w:rsidR="00E94D45" w:rsidRPr="003F3D1F">
              <w:rPr>
                <w:rFonts w:asciiTheme="minorHAnsi" w:hAnsiTheme="minorHAnsi" w:cstheme="minorHAnsi"/>
                <w:sz w:val="20"/>
                <w:szCs w:val="20"/>
                <w:lang w:val="it-CH"/>
              </w:rPr>
              <w:t>ltro</w:t>
            </w:r>
          </w:p>
          <w:p w14:paraId="0AB95ABE" w14:textId="77777777" w:rsidR="00207C91" w:rsidRPr="003F3D1F" w:rsidRDefault="00207C91" w:rsidP="00207C91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val="it-CH" w:eastAsia="de-CH"/>
              </w:rPr>
            </w:pPr>
          </w:p>
        </w:tc>
      </w:tr>
    </w:tbl>
    <w:p w14:paraId="5CA625C0" w14:textId="77777777" w:rsidR="00207C91" w:rsidRPr="003F3D1F" w:rsidRDefault="00207C91" w:rsidP="009001DB">
      <w:pPr>
        <w:pBdr>
          <w:bottom w:val="thinThickThinMediumGap" w:sz="24" w:space="1" w:color="auto"/>
        </w:pBdr>
        <w:overflowPunct w:val="0"/>
        <w:autoSpaceDE w:val="0"/>
        <w:autoSpaceDN w:val="0"/>
        <w:adjustRightInd w:val="0"/>
        <w:ind w:right="-568"/>
        <w:textAlignment w:val="baseline"/>
        <w:rPr>
          <w:rFonts w:asciiTheme="minorHAnsi" w:hAnsiTheme="minorHAnsi" w:cstheme="minorHAnsi"/>
          <w:sz w:val="20"/>
          <w:szCs w:val="20"/>
          <w:lang w:val="it-CH" w:eastAsia="de-CH"/>
        </w:rPr>
      </w:pPr>
    </w:p>
    <w:p w14:paraId="3EA4E2E0" w14:textId="77777777" w:rsidR="001105D0" w:rsidRPr="003F3D1F" w:rsidRDefault="001105D0" w:rsidP="009001DB">
      <w:pPr>
        <w:pBdr>
          <w:bottom w:val="thinThickThinMediumGap" w:sz="24" w:space="1" w:color="auto"/>
        </w:pBdr>
        <w:overflowPunct w:val="0"/>
        <w:autoSpaceDE w:val="0"/>
        <w:autoSpaceDN w:val="0"/>
        <w:adjustRightInd w:val="0"/>
        <w:ind w:right="-568"/>
        <w:textAlignment w:val="baseline"/>
        <w:rPr>
          <w:rFonts w:asciiTheme="minorHAnsi" w:hAnsiTheme="minorHAnsi" w:cstheme="minorHAnsi"/>
          <w:sz w:val="20"/>
          <w:szCs w:val="20"/>
          <w:lang w:val="it-CH" w:eastAsia="de-CH"/>
        </w:rPr>
      </w:pPr>
    </w:p>
    <w:sectPr w:rsidR="001105D0" w:rsidRPr="003F3D1F" w:rsidSect="008A4FD8">
      <w:headerReference w:type="default" r:id="rId12"/>
      <w:footerReference w:type="default" r:id="rId13"/>
      <w:headerReference w:type="first" r:id="rId14"/>
      <w:footerReference w:type="first" r:id="rId15"/>
      <w:pgSz w:w="11906" w:h="16838" w:code="9"/>
      <w:pgMar w:top="1134" w:right="1134" w:bottom="1418" w:left="1134" w:header="709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133B8E" w14:textId="77777777" w:rsidR="008A4FD8" w:rsidRPr="00134D86" w:rsidRDefault="008A4FD8">
      <w:r w:rsidRPr="00134D86">
        <w:separator/>
      </w:r>
    </w:p>
  </w:endnote>
  <w:endnote w:type="continuationSeparator" w:id="0">
    <w:p w14:paraId="367F8BE8" w14:textId="77777777" w:rsidR="008A4FD8" w:rsidRPr="00134D86" w:rsidRDefault="008A4FD8">
      <w:r w:rsidRPr="00134D8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adi">
    <w:charset w:val="00"/>
    <w:family w:val="swiss"/>
    <w:pitch w:val="variable"/>
    <w:sig w:usb0="80000007" w:usb1="00000000" w:usb2="00000000" w:usb3="00000000" w:csb0="0000009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G Omega">
    <w:altName w:val="Arial"/>
    <w:charset w:val="00"/>
    <w:family w:val="swiss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ansation">
    <w:altName w:val="Corbel"/>
    <w:charset w:val="00"/>
    <w:family w:val="auto"/>
    <w:pitch w:val="variable"/>
    <w:sig w:usb0="A00000AF" w:usb1="10002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lang w:val="it-CH"/>
      </w:rPr>
      <w:id w:val="1619715090"/>
      <w:docPartObj>
        <w:docPartGallery w:val="Page Numbers (Bottom of Page)"/>
        <w:docPartUnique/>
      </w:docPartObj>
    </w:sdtPr>
    <w:sdtContent>
      <w:sdt>
        <w:sdtPr>
          <w:rPr>
            <w:lang w:val="it-CH"/>
          </w:rPr>
          <w:id w:val="-105977554"/>
          <w:docPartObj>
            <w:docPartGallery w:val="Page Numbers (Top of Page)"/>
            <w:docPartUnique/>
          </w:docPartObj>
        </w:sdtPr>
        <w:sdtContent>
          <w:p w14:paraId="68AEA2DC" w14:textId="7959EA61" w:rsidR="00885682" w:rsidRPr="003F3D1F" w:rsidRDefault="00B34D80">
            <w:pPr>
              <w:pStyle w:val="Footer"/>
              <w:rPr>
                <w:lang w:val="it-CH"/>
              </w:rPr>
            </w:pPr>
            <w:r w:rsidRPr="003F3D1F">
              <w:rPr>
                <w:lang w:val="it-CH"/>
              </w:rPr>
              <w:t>Pag.</w:t>
            </w:r>
            <w:r w:rsidR="00885682" w:rsidRPr="003F3D1F">
              <w:rPr>
                <w:lang w:val="it-CH"/>
              </w:rPr>
              <w:t xml:space="preserve"> </w:t>
            </w:r>
            <w:r w:rsidR="00885682" w:rsidRPr="003F3D1F">
              <w:rPr>
                <w:lang w:val="it-CH"/>
              </w:rPr>
              <w:fldChar w:fldCharType="begin"/>
            </w:r>
            <w:r w:rsidR="00885682" w:rsidRPr="003F3D1F">
              <w:rPr>
                <w:lang w:val="it-CH"/>
              </w:rPr>
              <w:instrText>PAGE</w:instrText>
            </w:r>
            <w:r w:rsidR="00885682" w:rsidRPr="003F3D1F">
              <w:rPr>
                <w:lang w:val="it-CH"/>
              </w:rPr>
              <w:fldChar w:fldCharType="separate"/>
            </w:r>
            <w:r w:rsidR="00242F43">
              <w:rPr>
                <w:noProof/>
                <w:lang w:val="it-CH"/>
              </w:rPr>
              <w:t>5</w:t>
            </w:r>
            <w:r w:rsidR="00885682" w:rsidRPr="003F3D1F">
              <w:rPr>
                <w:lang w:val="it-CH"/>
              </w:rPr>
              <w:fldChar w:fldCharType="end"/>
            </w:r>
            <w:r w:rsidR="00885682" w:rsidRPr="003F3D1F">
              <w:rPr>
                <w:lang w:val="it-CH"/>
              </w:rPr>
              <w:t xml:space="preserve"> </w:t>
            </w:r>
            <w:r w:rsidRPr="003F3D1F">
              <w:rPr>
                <w:lang w:val="it-CH"/>
              </w:rPr>
              <w:t>di</w:t>
            </w:r>
            <w:r w:rsidR="00885682" w:rsidRPr="003F3D1F">
              <w:rPr>
                <w:lang w:val="it-CH"/>
              </w:rPr>
              <w:t xml:space="preserve"> </w:t>
            </w:r>
            <w:r w:rsidR="00885682" w:rsidRPr="003F3D1F">
              <w:rPr>
                <w:lang w:val="it-CH"/>
              </w:rPr>
              <w:fldChar w:fldCharType="begin"/>
            </w:r>
            <w:r w:rsidR="00885682" w:rsidRPr="003F3D1F">
              <w:rPr>
                <w:lang w:val="it-CH"/>
              </w:rPr>
              <w:instrText>NUMPAGES</w:instrText>
            </w:r>
            <w:r w:rsidR="00885682" w:rsidRPr="003F3D1F">
              <w:rPr>
                <w:lang w:val="it-CH"/>
              </w:rPr>
              <w:fldChar w:fldCharType="separate"/>
            </w:r>
            <w:r w:rsidR="00242F43">
              <w:rPr>
                <w:noProof/>
                <w:lang w:val="it-CH"/>
              </w:rPr>
              <w:t>5</w:t>
            </w:r>
            <w:r w:rsidR="00885682" w:rsidRPr="003F3D1F">
              <w:rPr>
                <w:lang w:val="it-CH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0240" w:type="dxa"/>
      <w:tblInd w:w="-102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421"/>
      <w:gridCol w:w="2693"/>
      <w:gridCol w:w="2126"/>
    </w:tblGrid>
    <w:tr w:rsidR="00885682" w:rsidRPr="0058491C" w14:paraId="52481075" w14:textId="77777777" w:rsidTr="5AC487CF">
      <w:trPr>
        <w:trHeight w:val="350"/>
      </w:trPr>
      <w:tc>
        <w:tcPr>
          <w:tcW w:w="5421" w:type="dxa"/>
        </w:tcPr>
        <w:p w14:paraId="3FBBA91A" w14:textId="77777777" w:rsidR="00885682" w:rsidRPr="003F3D1F" w:rsidRDefault="00885682" w:rsidP="009226C9">
          <w:pPr>
            <w:pStyle w:val="Header"/>
            <w:tabs>
              <w:tab w:val="clear" w:pos="4536"/>
              <w:tab w:val="clear" w:pos="9072"/>
            </w:tabs>
            <w:ind w:left="33"/>
            <w:rPr>
              <w:rFonts w:cs="Arial"/>
              <w:sz w:val="16"/>
              <w:szCs w:val="16"/>
              <w:lang w:val="it-CH"/>
            </w:rPr>
          </w:pPr>
        </w:p>
      </w:tc>
      <w:tc>
        <w:tcPr>
          <w:tcW w:w="2693" w:type="dxa"/>
        </w:tcPr>
        <w:p w14:paraId="1D531CB8" w14:textId="77777777" w:rsidR="00885682" w:rsidRPr="003F3D1F" w:rsidRDefault="00885682" w:rsidP="009226C9">
          <w:pPr>
            <w:pStyle w:val="Header"/>
            <w:tabs>
              <w:tab w:val="clear" w:pos="4536"/>
              <w:tab w:val="clear" w:pos="9072"/>
            </w:tabs>
            <w:ind w:left="0"/>
            <w:rPr>
              <w:rFonts w:cs="Arial"/>
              <w:color w:val="85754E"/>
              <w:sz w:val="16"/>
              <w:szCs w:val="16"/>
              <w:lang w:val="it-CH"/>
            </w:rPr>
          </w:pPr>
          <w:r w:rsidRPr="003F3D1F">
            <w:rPr>
              <w:rFonts w:cs="Arial"/>
              <w:color w:val="85754E"/>
              <w:sz w:val="16"/>
              <w:szCs w:val="16"/>
              <w:lang w:val="it-CH"/>
            </w:rPr>
            <w:t>Programm San Gottardo</w:t>
          </w:r>
        </w:p>
        <w:p w14:paraId="18818EB8" w14:textId="5038ED7D" w:rsidR="00885682" w:rsidRDefault="0058491C" w:rsidP="009226C9">
          <w:pPr>
            <w:pStyle w:val="Header"/>
            <w:tabs>
              <w:tab w:val="clear" w:pos="4536"/>
              <w:tab w:val="clear" w:pos="9072"/>
            </w:tabs>
            <w:ind w:left="0"/>
            <w:rPr>
              <w:rFonts w:cs="Arial"/>
              <w:color w:val="85754E"/>
              <w:sz w:val="16"/>
              <w:szCs w:val="16"/>
              <w:lang w:val="it-CH"/>
            </w:rPr>
          </w:pPr>
          <w:r>
            <w:rPr>
              <w:rFonts w:cs="Arial"/>
              <w:color w:val="85754E"/>
              <w:sz w:val="16"/>
              <w:szCs w:val="16"/>
              <w:lang w:val="it-CH"/>
            </w:rPr>
            <w:t>c/o Kloster Ilanz</w:t>
          </w:r>
        </w:p>
        <w:p w14:paraId="7C5E5EA9" w14:textId="18461B3E" w:rsidR="0058491C" w:rsidRPr="003F3D1F" w:rsidRDefault="0058491C" w:rsidP="009226C9">
          <w:pPr>
            <w:pStyle w:val="Header"/>
            <w:tabs>
              <w:tab w:val="clear" w:pos="4536"/>
              <w:tab w:val="clear" w:pos="9072"/>
            </w:tabs>
            <w:ind w:left="0"/>
            <w:rPr>
              <w:rFonts w:cs="Arial"/>
              <w:color w:val="85754E"/>
              <w:sz w:val="16"/>
              <w:szCs w:val="16"/>
              <w:lang w:val="it-CH"/>
            </w:rPr>
          </w:pPr>
          <w:r>
            <w:rPr>
              <w:rFonts w:cs="Arial"/>
              <w:color w:val="85754E"/>
              <w:sz w:val="16"/>
              <w:szCs w:val="16"/>
              <w:lang w:val="it-CH"/>
            </w:rPr>
            <w:t>Klosterweg 16</w:t>
          </w:r>
        </w:p>
        <w:p w14:paraId="3D4CF472" w14:textId="77777777" w:rsidR="00885682" w:rsidRPr="003F3D1F" w:rsidRDefault="00885682" w:rsidP="009226C9">
          <w:pPr>
            <w:pStyle w:val="Header"/>
            <w:tabs>
              <w:tab w:val="clear" w:pos="4536"/>
              <w:tab w:val="clear" w:pos="9072"/>
            </w:tabs>
            <w:ind w:left="0"/>
            <w:rPr>
              <w:rFonts w:cs="Arial"/>
              <w:color w:val="85754E"/>
              <w:sz w:val="16"/>
              <w:szCs w:val="16"/>
              <w:lang w:val="it-CH"/>
            </w:rPr>
          </w:pPr>
          <w:r w:rsidRPr="003F3D1F">
            <w:rPr>
              <w:rFonts w:cs="Arial"/>
              <w:color w:val="85754E"/>
              <w:sz w:val="16"/>
              <w:szCs w:val="16"/>
              <w:lang w:val="it-CH"/>
            </w:rPr>
            <w:t>CH-7130 Ilanz</w:t>
          </w:r>
        </w:p>
      </w:tc>
      <w:tc>
        <w:tcPr>
          <w:tcW w:w="2126" w:type="dxa"/>
        </w:tcPr>
        <w:p w14:paraId="4C4A9DD1" w14:textId="0CC84183" w:rsidR="00885682" w:rsidRPr="0058491C" w:rsidRDefault="00885682" w:rsidP="009226C9">
          <w:pPr>
            <w:pStyle w:val="Header"/>
            <w:tabs>
              <w:tab w:val="clear" w:pos="4536"/>
              <w:tab w:val="clear" w:pos="9072"/>
              <w:tab w:val="left" w:pos="604"/>
            </w:tabs>
            <w:ind w:left="0"/>
            <w:rPr>
              <w:rFonts w:cs="Arial"/>
              <w:color w:val="85754E"/>
              <w:sz w:val="16"/>
              <w:szCs w:val="16"/>
              <w:lang w:val="de-CH"/>
            </w:rPr>
          </w:pPr>
          <w:r w:rsidRPr="0058491C">
            <w:rPr>
              <w:rFonts w:cs="Arial"/>
              <w:color w:val="85754E"/>
              <w:sz w:val="16"/>
              <w:szCs w:val="16"/>
              <w:lang w:val="de-CH"/>
            </w:rPr>
            <w:t xml:space="preserve">Tel. +41 (0)81 926 </w:t>
          </w:r>
          <w:r w:rsidR="006167CA">
            <w:rPr>
              <w:rFonts w:cs="Arial"/>
              <w:color w:val="85754E"/>
              <w:sz w:val="16"/>
              <w:szCs w:val="16"/>
              <w:lang w:val="de-CH"/>
            </w:rPr>
            <w:t>95 67</w:t>
          </w:r>
        </w:p>
        <w:p w14:paraId="6595440C" w14:textId="77777777" w:rsidR="00885682" w:rsidRPr="0058491C" w:rsidRDefault="00885682" w:rsidP="009226C9">
          <w:pPr>
            <w:pStyle w:val="Header"/>
            <w:tabs>
              <w:tab w:val="clear" w:pos="4536"/>
              <w:tab w:val="clear" w:pos="9072"/>
              <w:tab w:val="left" w:pos="604"/>
            </w:tabs>
            <w:ind w:left="0"/>
            <w:rPr>
              <w:rFonts w:cs="Arial"/>
              <w:color w:val="85754E"/>
              <w:sz w:val="16"/>
              <w:szCs w:val="16"/>
              <w:lang w:val="de-CH"/>
            </w:rPr>
          </w:pPr>
          <w:r w:rsidRPr="0058491C">
            <w:rPr>
              <w:rFonts w:cs="Arial"/>
              <w:color w:val="85754E"/>
              <w:sz w:val="16"/>
              <w:szCs w:val="16"/>
              <w:lang w:val="de-CH"/>
            </w:rPr>
            <w:t>info@gottardo.ch</w:t>
          </w:r>
        </w:p>
        <w:p w14:paraId="2A607A7E" w14:textId="77777777" w:rsidR="00885682" w:rsidRPr="0058491C" w:rsidRDefault="00885682" w:rsidP="009226C9">
          <w:pPr>
            <w:pStyle w:val="Header"/>
            <w:tabs>
              <w:tab w:val="clear" w:pos="4536"/>
              <w:tab w:val="clear" w:pos="9072"/>
              <w:tab w:val="left" w:pos="463"/>
            </w:tabs>
            <w:ind w:left="0"/>
            <w:rPr>
              <w:rFonts w:cs="Arial"/>
              <w:color w:val="85754E"/>
              <w:sz w:val="16"/>
              <w:szCs w:val="16"/>
              <w:lang w:val="de-CH"/>
            </w:rPr>
          </w:pPr>
          <w:r w:rsidRPr="0058491C">
            <w:rPr>
              <w:rFonts w:cs="Arial"/>
              <w:color w:val="85754E"/>
              <w:sz w:val="16"/>
              <w:szCs w:val="16"/>
              <w:lang w:val="de-CH"/>
            </w:rPr>
            <w:t>www.gottardo.ch</w:t>
          </w:r>
        </w:p>
      </w:tc>
    </w:tr>
  </w:tbl>
  <w:p w14:paraId="31AC4CCB" w14:textId="77777777" w:rsidR="00885682" w:rsidRPr="0058491C" w:rsidRDefault="00885682" w:rsidP="00920096">
    <w:pPr>
      <w:pStyle w:val="Footer"/>
      <w:rPr>
        <w:sz w:val="2"/>
        <w:szCs w:val="2"/>
        <w:lang w:val="de-CH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494ED8" w14:textId="77777777" w:rsidR="008A4FD8" w:rsidRPr="00134D86" w:rsidRDefault="008A4FD8">
      <w:r w:rsidRPr="00134D86">
        <w:separator/>
      </w:r>
    </w:p>
  </w:footnote>
  <w:footnote w:type="continuationSeparator" w:id="0">
    <w:p w14:paraId="1B55B7DB" w14:textId="77777777" w:rsidR="008A4FD8" w:rsidRPr="00134D86" w:rsidRDefault="008A4FD8">
      <w:r w:rsidRPr="00134D86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5AC487CF" w14:paraId="192B1084" w14:textId="77777777" w:rsidTr="5AC487CF">
      <w:trPr>
        <w:trHeight w:val="300"/>
      </w:trPr>
      <w:tc>
        <w:tcPr>
          <w:tcW w:w="3210" w:type="dxa"/>
        </w:tcPr>
        <w:p w14:paraId="54815DCE" w14:textId="73D5A97D" w:rsidR="5AC487CF" w:rsidRDefault="5AC487CF" w:rsidP="5AC487CF">
          <w:pPr>
            <w:ind w:left="-115"/>
          </w:pPr>
        </w:p>
      </w:tc>
      <w:tc>
        <w:tcPr>
          <w:tcW w:w="3210" w:type="dxa"/>
        </w:tcPr>
        <w:p w14:paraId="0D040BEA" w14:textId="1596D026" w:rsidR="5AC487CF" w:rsidRDefault="5AC487CF" w:rsidP="5AC487CF">
          <w:pPr>
            <w:jc w:val="center"/>
          </w:pPr>
        </w:p>
      </w:tc>
      <w:tc>
        <w:tcPr>
          <w:tcW w:w="3210" w:type="dxa"/>
        </w:tcPr>
        <w:p w14:paraId="6BCE345C" w14:textId="2B816F28" w:rsidR="5AC487CF" w:rsidRDefault="5AC487CF" w:rsidP="5AC487CF">
          <w:pPr>
            <w:ind w:right="-115"/>
            <w:jc w:val="right"/>
          </w:pPr>
        </w:p>
      </w:tc>
    </w:tr>
  </w:tbl>
  <w:p w14:paraId="672B6ED1" w14:textId="4705A00A" w:rsidR="5AC487CF" w:rsidRDefault="5AC487CF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C27009" w14:textId="2FA06F06" w:rsidR="00885682" w:rsidRPr="003F3D1F" w:rsidRDefault="00885682" w:rsidP="00734E72">
    <w:pPr>
      <w:pStyle w:val="Header"/>
      <w:tabs>
        <w:tab w:val="left" w:pos="708"/>
      </w:tabs>
      <w:ind w:left="0"/>
      <w:jc w:val="right"/>
      <w:rPr>
        <w:rFonts w:ascii="Sansation" w:hAnsi="Sansation"/>
        <w:sz w:val="2"/>
        <w:szCs w:val="2"/>
        <w:lang w:val="it-CH"/>
      </w:rPr>
    </w:pPr>
    <w:r w:rsidRPr="003F3D1F">
      <w:rPr>
        <w:rFonts w:ascii="Sansation" w:hAnsi="Sansation"/>
        <w:noProof/>
        <w:sz w:val="2"/>
        <w:szCs w:val="2"/>
        <w:lang w:val="it-CH" w:eastAsia="it-CH"/>
      </w:rPr>
      <w:drawing>
        <wp:inline distT="0" distB="0" distL="0" distR="0" wp14:anchorId="6DE074D3" wp14:editId="56EEB4B1">
          <wp:extent cx="1623060" cy="297180"/>
          <wp:effectExtent l="0" t="0" r="0" b="7620"/>
          <wp:docPr id="12" name="Grafik 12" descr="St_Gotthard_farbi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3" descr="St_Gotthard_farbi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297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C50DC71" w14:textId="77777777" w:rsidR="00885682" w:rsidRPr="003F3D1F" w:rsidRDefault="00885682" w:rsidP="00734E72">
    <w:pPr>
      <w:pStyle w:val="Header"/>
      <w:tabs>
        <w:tab w:val="left" w:pos="708"/>
      </w:tabs>
      <w:ind w:left="0"/>
      <w:jc w:val="right"/>
      <w:rPr>
        <w:rFonts w:ascii="Sansation" w:hAnsi="Sansation"/>
        <w:sz w:val="2"/>
        <w:szCs w:val="2"/>
        <w:lang w:val="it-CH"/>
      </w:rPr>
    </w:pPr>
  </w:p>
  <w:p w14:paraId="3525A65B" w14:textId="77777777" w:rsidR="00885682" w:rsidRPr="003F3D1F" w:rsidRDefault="00885682" w:rsidP="00DC0702">
    <w:pPr>
      <w:pStyle w:val="Header"/>
      <w:tabs>
        <w:tab w:val="clear" w:pos="4536"/>
        <w:tab w:val="clear" w:pos="9072"/>
      </w:tabs>
      <w:ind w:left="0"/>
      <w:jc w:val="right"/>
      <w:rPr>
        <w:rFonts w:ascii="Sansation" w:hAnsi="Sansation"/>
        <w:sz w:val="2"/>
        <w:szCs w:val="2"/>
        <w:lang w:val="it-CH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45C81"/>
    <w:multiLevelType w:val="hybridMultilevel"/>
    <w:tmpl w:val="5E3A3D9E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590DDE"/>
    <w:multiLevelType w:val="hybridMultilevel"/>
    <w:tmpl w:val="4B1AB7B4"/>
    <w:lvl w:ilvl="0" w:tplc="63504C2C">
      <w:start w:val="1"/>
      <w:numFmt w:val="bullet"/>
      <w:lvlText w:val="-"/>
      <w:lvlJc w:val="left"/>
      <w:pPr>
        <w:ind w:left="720" w:hanging="360"/>
      </w:pPr>
      <w:rPr>
        <w:rFonts w:ascii="Abadi" w:hAnsi="Aba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D24BD2"/>
    <w:multiLevelType w:val="multilevel"/>
    <w:tmpl w:val="F7C4AE6C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185942F5"/>
    <w:multiLevelType w:val="hybridMultilevel"/>
    <w:tmpl w:val="3000D2EC"/>
    <w:lvl w:ilvl="0" w:tplc="20A022B6">
      <w:start w:val="1"/>
      <w:numFmt w:val="bullet"/>
      <w:pStyle w:val="Aufzhlung"/>
      <w:lvlText w:val=""/>
      <w:lvlJc w:val="left"/>
      <w:pPr>
        <w:ind w:left="1437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4" w15:restartNumberingAfterBreak="0">
    <w:nsid w:val="37FB672A"/>
    <w:multiLevelType w:val="hybridMultilevel"/>
    <w:tmpl w:val="2D380B16"/>
    <w:lvl w:ilvl="0" w:tplc="3E7EF79E">
      <w:start w:val="1"/>
      <w:numFmt w:val="decimal"/>
      <w:pStyle w:val="Aufzhlung1Zahl"/>
      <w:lvlText w:val="%1."/>
      <w:lvlJc w:val="left"/>
      <w:pPr>
        <w:tabs>
          <w:tab w:val="num" w:pos="1220"/>
        </w:tabs>
        <w:ind w:left="1220" w:hanging="360"/>
      </w:pPr>
    </w:lvl>
    <w:lvl w:ilvl="1" w:tplc="04070003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abstractNum w:abstractNumId="5" w15:restartNumberingAfterBreak="0">
    <w:nsid w:val="469A3CEF"/>
    <w:multiLevelType w:val="hybridMultilevel"/>
    <w:tmpl w:val="CF0ECD74"/>
    <w:lvl w:ilvl="0" w:tplc="281AC614">
      <w:start w:val="1"/>
      <w:numFmt w:val="bullet"/>
      <w:pStyle w:val="Aufzhlung2"/>
      <w:lvlText w:val="•"/>
      <w:lvlJc w:val="left"/>
      <w:pPr>
        <w:tabs>
          <w:tab w:val="num" w:pos="1610"/>
        </w:tabs>
        <w:ind w:left="1610" w:hanging="380"/>
      </w:pPr>
      <w:rPr>
        <w:rFonts w:ascii="Verdana" w:hAnsi="Verdana" w:hint="default"/>
        <w:sz w:val="1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C45511"/>
    <w:multiLevelType w:val="hybridMultilevel"/>
    <w:tmpl w:val="5BAE916E"/>
    <w:lvl w:ilvl="0" w:tplc="B8CCE1DA">
      <w:start w:val="1"/>
      <w:numFmt w:val="decimal"/>
      <w:pStyle w:val="Aufzhlung2Zahl"/>
      <w:lvlText w:val="%1."/>
      <w:lvlJc w:val="left"/>
      <w:pPr>
        <w:tabs>
          <w:tab w:val="num" w:pos="1590"/>
        </w:tabs>
        <w:ind w:left="1590" w:hanging="360"/>
      </w:pPr>
    </w:lvl>
    <w:lvl w:ilvl="1" w:tplc="26C0DE9E">
      <w:numFmt w:val="bullet"/>
      <w:lvlText w:val="-"/>
      <w:lvlJc w:val="left"/>
      <w:pPr>
        <w:tabs>
          <w:tab w:val="num" w:pos="1170"/>
        </w:tabs>
        <w:ind w:left="1170" w:hanging="450"/>
      </w:pPr>
      <w:rPr>
        <w:rFonts w:ascii="CG Omega" w:eastAsia="Times New Roman" w:hAnsi="CG Omega" w:cs="Times New Roman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FF03D85"/>
    <w:multiLevelType w:val="hybridMultilevel"/>
    <w:tmpl w:val="AF0018F8"/>
    <w:lvl w:ilvl="0" w:tplc="AAEA5AFE">
      <w:numFmt w:val="bullet"/>
      <w:pStyle w:val="Aufzhlung1"/>
      <w:lvlText w:val="▪"/>
      <w:lvlJc w:val="left"/>
      <w:pPr>
        <w:tabs>
          <w:tab w:val="num" w:pos="1312"/>
        </w:tabs>
        <w:ind w:left="1312" w:hanging="45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2300"/>
        </w:tabs>
        <w:ind w:left="230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020"/>
        </w:tabs>
        <w:ind w:left="30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740"/>
        </w:tabs>
        <w:ind w:left="37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460"/>
        </w:tabs>
        <w:ind w:left="446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5180"/>
        </w:tabs>
        <w:ind w:left="51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900"/>
        </w:tabs>
        <w:ind w:left="59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620"/>
        </w:tabs>
        <w:ind w:left="662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340"/>
        </w:tabs>
        <w:ind w:left="7340" w:hanging="360"/>
      </w:pPr>
      <w:rPr>
        <w:rFonts w:ascii="Wingdings" w:hAnsi="Wingdings" w:hint="default"/>
      </w:rPr>
    </w:lvl>
  </w:abstractNum>
  <w:abstractNum w:abstractNumId="8" w15:restartNumberingAfterBreak="0">
    <w:nsid w:val="67796C79"/>
    <w:multiLevelType w:val="hybridMultilevel"/>
    <w:tmpl w:val="530EB26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8D0664"/>
    <w:multiLevelType w:val="hybridMultilevel"/>
    <w:tmpl w:val="B05A0316"/>
    <w:lvl w:ilvl="0" w:tplc="34AC0FDC">
      <w:start w:val="1"/>
      <w:numFmt w:val="bullet"/>
      <w:pStyle w:val="Tab-Aufzhlung1a"/>
      <w:lvlText w:val=""/>
      <w:lvlJc w:val="left"/>
      <w:pPr>
        <w:tabs>
          <w:tab w:val="num" w:pos="504"/>
        </w:tabs>
        <w:ind w:left="50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A6466D"/>
    <w:multiLevelType w:val="hybridMultilevel"/>
    <w:tmpl w:val="FD0A174A"/>
    <w:lvl w:ilvl="0" w:tplc="DDF83800">
      <w:start w:val="1"/>
      <w:numFmt w:val="bullet"/>
      <w:pStyle w:val="Tab-Aufzhlung2a"/>
      <w:lvlText w:val=""/>
      <w:lvlJc w:val="left"/>
      <w:pPr>
        <w:tabs>
          <w:tab w:val="num" w:pos="864"/>
        </w:tabs>
        <w:ind w:left="864" w:hanging="360"/>
      </w:pPr>
      <w:rPr>
        <w:rFonts w:ascii="Symbol" w:hAnsi="Symbol" w:cs="Times New Roman" w:hint="default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 w16cid:durableId="2073499473">
    <w:abstractNumId w:val="4"/>
  </w:num>
  <w:num w:numId="2" w16cid:durableId="1947155250">
    <w:abstractNumId w:val="6"/>
  </w:num>
  <w:num w:numId="3" w16cid:durableId="580991017">
    <w:abstractNumId w:val="10"/>
  </w:num>
  <w:num w:numId="4" w16cid:durableId="1837723218">
    <w:abstractNumId w:val="9"/>
  </w:num>
  <w:num w:numId="5" w16cid:durableId="882521683">
    <w:abstractNumId w:val="7"/>
  </w:num>
  <w:num w:numId="6" w16cid:durableId="1484347001">
    <w:abstractNumId w:val="5"/>
  </w:num>
  <w:num w:numId="7" w16cid:durableId="812648251">
    <w:abstractNumId w:val="2"/>
  </w:num>
  <w:num w:numId="8" w16cid:durableId="1653824286">
    <w:abstractNumId w:val="2"/>
  </w:num>
  <w:num w:numId="9" w16cid:durableId="763645863">
    <w:abstractNumId w:val="3"/>
  </w:num>
  <w:num w:numId="10" w16cid:durableId="74591084">
    <w:abstractNumId w:val="0"/>
  </w:num>
  <w:num w:numId="11" w16cid:durableId="75782261">
    <w:abstractNumId w:val="8"/>
  </w:num>
  <w:num w:numId="12" w16cid:durableId="1331760575">
    <w:abstractNumId w:val="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activeWritingStyle w:appName="MSWord" w:lang="it-IT" w:vendorID="64" w:dllVersion="0" w:nlCheck="1" w:checkStyle="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9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58AF"/>
    <w:rsid w:val="00002E9A"/>
    <w:rsid w:val="00004A37"/>
    <w:rsid w:val="000061E6"/>
    <w:rsid w:val="00007A89"/>
    <w:rsid w:val="00011AB2"/>
    <w:rsid w:val="0001376E"/>
    <w:rsid w:val="00020159"/>
    <w:rsid w:val="0002237F"/>
    <w:rsid w:val="0002476D"/>
    <w:rsid w:val="000307CA"/>
    <w:rsid w:val="00037457"/>
    <w:rsid w:val="00037682"/>
    <w:rsid w:val="00045318"/>
    <w:rsid w:val="0004799A"/>
    <w:rsid w:val="000521AC"/>
    <w:rsid w:val="00052D2E"/>
    <w:rsid w:val="00055691"/>
    <w:rsid w:val="00056792"/>
    <w:rsid w:val="00062863"/>
    <w:rsid w:val="00062EE3"/>
    <w:rsid w:val="00064F51"/>
    <w:rsid w:val="00071E61"/>
    <w:rsid w:val="0007360F"/>
    <w:rsid w:val="000760DF"/>
    <w:rsid w:val="00076C25"/>
    <w:rsid w:val="00077EB7"/>
    <w:rsid w:val="00082D12"/>
    <w:rsid w:val="00083238"/>
    <w:rsid w:val="000840C5"/>
    <w:rsid w:val="00087DE9"/>
    <w:rsid w:val="00091987"/>
    <w:rsid w:val="000938BF"/>
    <w:rsid w:val="00094AC6"/>
    <w:rsid w:val="000A03D7"/>
    <w:rsid w:val="000A27A1"/>
    <w:rsid w:val="000A3FC7"/>
    <w:rsid w:val="000A515E"/>
    <w:rsid w:val="000A52BF"/>
    <w:rsid w:val="000A54C6"/>
    <w:rsid w:val="000A6D02"/>
    <w:rsid w:val="000B1542"/>
    <w:rsid w:val="000B1A19"/>
    <w:rsid w:val="000B396E"/>
    <w:rsid w:val="000B3AC4"/>
    <w:rsid w:val="000B4C6D"/>
    <w:rsid w:val="000C220A"/>
    <w:rsid w:val="000C575B"/>
    <w:rsid w:val="000D0537"/>
    <w:rsid w:val="000D30DC"/>
    <w:rsid w:val="000D4028"/>
    <w:rsid w:val="000D4575"/>
    <w:rsid w:val="000E20EA"/>
    <w:rsid w:val="000E30E5"/>
    <w:rsid w:val="000E40F5"/>
    <w:rsid w:val="000E54AD"/>
    <w:rsid w:val="000E5553"/>
    <w:rsid w:val="000E7767"/>
    <w:rsid w:val="000F1A45"/>
    <w:rsid w:val="000F4BA3"/>
    <w:rsid w:val="000F5283"/>
    <w:rsid w:val="000F6D13"/>
    <w:rsid w:val="000F7A8B"/>
    <w:rsid w:val="00103D66"/>
    <w:rsid w:val="00104329"/>
    <w:rsid w:val="001105D0"/>
    <w:rsid w:val="001131DE"/>
    <w:rsid w:val="00113249"/>
    <w:rsid w:val="00114853"/>
    <w:rsid w:val="001151F2"/>
    <w:rsid w:val="001152C9"/>
    <w:rsid w:val="001168CF"/>
    <w:rsid w:val="00120128"/>
    <w:rsid w:val="00122CFB"/>
    <w:rsid w:val="0012328A"/>
    <w:rsid w:val="00126F5E"/>
    <w:rsid w:val="001274F7"/>
    <w:rsid w:val="00133A31"/>
    <w:rsid w:val="00134D86"/>
    <w:rsid w:val="001358EF"/>
    <w:rsid w:val="001428CF"/>
    <w:rsid w:val="001434D8"/>
    <w:rsid w:val="00146DDB"/>
    <w:rsid w:val="00147744"/>
    <w:rsid w:val="00152146"/>
    <w:rsid w:val="001558AF"/>
    <w:rsid w:val="001619DE"/>
    <w:rsid w:val="00161F59"/>
    <w:rsid w:val="00166CF9"/>
    <w:rsid w:val="001673BB"/>
    <w:rsid w:val="00172C50"/>
    <w:rsid w:val="00173B35"/>
    <w:rsid w:val="0017620E"/>
    <w:rsid w:val="00176B8E"/>
    <w:rsid w:val="0018048D"/>
    <w:rsid w:val="0018589F"/>
    <w:rsid w:val="00190D39"/>
    <w:rsid w:val="001915B1"/>
    <w:rsid w:val="001919D2"/>
    <w:rsid w:val="00193D0D"/>
    <w:rsid w:val="00194427"/>
    <w:rsid w:val="00195EB5"/>
    <w:rsid w:val="00196DD8"/>
    <w:rsid w:val="001A42C4"/>
    <w:rsid w:val="001A6806"/>
    <w:rsid w:val="001B0C02"/>
    <w:rsid w:val="001B15D7"/>
    <w:rsid w:val="001B4237"/>
    <w:rsid w:val="001B58A6"/>
    <w:rsid w:val="001B7209"/>
    <w:rsid w:val="001B7B30"/>
    <w:rsid w:val="001C1CAA"/>
    <w:rsid w:val="001C2E04"/>
    <w:rsid w:val="001C36EF"/>
    <w:rsid w:val="001C48C2"/>
    <w:rsid w:val="001C502A"/>
    <w:rsid w:val="001C5D95"/>
    <w:rsid w:val="001D2E28"/>
    <w:rsid w:val="001D324C"/>
    <w:rsid w:val="001D3D1E"/>
    <w:rsid w:val="001D430A"/>
    <w:rsid w:val="001D54F1"/>
    <w:rsid w:val="001D5A4D"/>
    <w:rsid w:val="001D7B37"/>
    <w:rsid w:val="001E0C70"/>
    <w:rsid w:val="001E2D2E"/>
    <w:rsid w:val="001E7490"/>
    <w:rsid w:val="001F038D"/>
    <w:rsid w:val="001F368A"/>
    <w:rsid w:val="001F43D3"/>
    <w:rsid w:val="001F52F6"/>
    <w:rsid w:val="0020374C"/>
    <w:rsid w:val="00207C91"/>
    <w:rsid w:val="00207E63"/>
    <w:rsid w:val="00210224"/>
    <w:rsid w:val="00220A75"/>
    <w:rsid w:val="002236A6"/>
    <w:rsid w:val="002237A3"/>
    <w:rsid w:val="0022419B"/>
    <w:rsid w:val="002270E1"/>
    <w:rsid w:val="002324C4"/>
    <w:rsid w:val="00232B11"/>
    <w:rsid w:val="002354A9"/>
    <w:rsid w:val="00236A87"/>
    <w:rsid w:val="0023739D"/>
    <w:rsid w:val="002429A5"/>
    <w:rsid w:val="00242F43"/>
    <w:rsid w:val="00244C43"/>
    <w:rsid w:val="0024567D"/>
    <w:rsid w:val="00246561"/>
    <w:rsid w:val="0026064D"/>
    <w:rsid w:val="00260C59"/>
    <w:rsid w:val="00262FCF"/>
    <w:rsid w:val="00263014"/>
    <w:rsid w:val="00265FBC"/>
    <w:rsid w:val="00267481"/>
    <w:rsid w:val="00270CD2"/>
    <w:rsid w:val="0027298D"/>
    <w:rsid w:val="0027423D"/>
    <w:rsid w:val="00275FD5"/>
    <w:rsid w:val="00275FE6"/>
    <w:rsid w:val="00277539"/>
    <w:rsid w:val="00282419"/>
    <w:rsid w:val="00282DF6"/>
    <w:rsid w:val="00287968"/>
    <w:rsid w:val="00287E6B"/>
    <w:rsid w:val="002902BB"/>
    <w:rsid w:val="00293DC0"/>
    <w:rsid w:val="00295AA9"/>
    <w:rsid w:val="002971FF"/>
    <w:rsid w:val="00297DCC"/>
    <w:rsid w:val="002A2467"/>
    <w:rsid w:val="002A39C4"/>
    <w:rsid w:val="002B0799"/>
    <w:rsid w:val="002B132B"/>
    <w:rsid w:val="002B5909"/>
    <w:rsid w:val="002B5A20"/>
    <w:rsid w:val="002B7E86"/>
    <w:rsid w:val="002C349E"/>
    <w:rsid w:val="002C5420"/>
    <w:rsid w:val="002D150A"/>
    <w:rsid w:val="002D1F3B"/>
    <w:rsid w:val="002D3ECF"/>
    <w:rsid w:val="002D6BC6"/>
    <w:rsid w:val="002D70AE"/>
    <w:rsid w:val="002D7F99"/>
    <w:rsid w:val="002E6CAB"/>
    <w:rsid w:val="002E72EC"/>
    <w:rsid w:val="002E7A82"/>
    <w:rsid w:val="002F5B03"/>
    <w:rsid w:val="002F7B7C"/>
    <w:rsid w:val="00302527"/>
    <w:rsid w:val="00304021"/>
    <w:rsid w:val="00307161"/>
    <w:rsid w:val="0031492F"/>
    <w:rsid w:val="00315311"/>
    <w:rsid w:val="00324077"/>
    <w:rsid w:val="00325B7B"/>
    <w:rsid w:val="0033156D"/>
    <w:rsid w:val="00331878"/>
    <w:rsid w:val="00332745"/>
    <w:rsid w:val="00332B7F"/>
    <w:rsid w:val="00332D26"/>
    <w:rsid w:val="00333E43"/>
    <w:rsid w:val="00337C6A"/>
    <w:rsid w:val="00340EE6"/>
    <w:rsid w:val="00342458"/>
    <w:rsid w:val="00343499"/>
    <w:rsid w:val="003436FC"/>
    <w:rsid w:val="003505E9"/>
    <w:rsid w:val="003537D8"/>
    <w:rsid w:val="0035543D"/>
    <w:rsid w:val="003558F1"/>
    <w:rsid w:val="00355FAD"/>
    <w:rsid w:val="00357088"/>
    <w:rsid w:val="00362197"/>
    <w:rsid w:val="00362275"/>
    <w:rsid w:val="003661DB"/>
    <w:rsid w:val="00367130"/>
    <w:rsid w:val="0037120A"/>
    <w:rsid w:val="003714A1"/>
    <w:rsid w:val="003741E2"/>
    <w:rsid w:val="00382630"/>
    <w:rsid w:val="0038665F"/>
    <w:rsid w:val="003878B5"/>
    <w:rsid w:val="00391E83"/>
    <w:rsid w:val="00392DF9"/>
    <w:rsid w:val="00393379"/>
    <w:rsid w:val="003940D1"/>
    <w:rsid w:val="003A1F67"/>
    <w:rsid w:val="003A214E"/>
    <w:rsid w:val="003A4238"/>
    <w:rsid w:val="003A7C79"/>
    <w:rsid w:val="003B14A1"/>
    <w:rsid w:val="003B1604"/>
    <w:rsid w:val="003B3A12"/>
    <w:rsid w:val="003B5A85"/>
    <w:rsid w:val="003B5DF4"/>
    <w:rsid w:val="003B6D3E"/>
    <w:rsid w:val="003C0225"/>
    <w:rsid w:val="003C238C"/>
    <w:rsid w:val="003D38F0"/>
    <w:rsid w:val="003D3D7A"/>
    <w:rsid w:val="003D5E5F"/>
    <w:rsid w:val="003E47E1"/>
    <w:rsid w:val="003E592B"/>
    <w:rsid w:val="003E658E"/>
    <w:rsid w:val="003E69DE"/>
    <w:rsid w:val="003F2A26"/>
    <w:rsid w:val="003F3D1F"/>
    <w:rsid w:val="003F51F6"/>
    <w:rsid w:val="003F574A"/>
    <w:rsid w:val="003F59CB"/>
    <w:rsid w:val="003F7AE3"/>
    <w:rsid w:val="00400F31"/>
    <w:rsid w:val="00401FF1"/>
    <w:rsid w:val="00402337"/>
    <w:rsid w:val="00407404"/>
    <w:rsid w:val="004117A4"/>
    <w:rsid w:val="0041550C"/>
    <w:rsid w:val="00416FC9"/>
    <w:rsid w:val="004209E5"/>
    <w:rsid w:val="00421246"/>
    <w:rsid w:val="00421BC0"/>
    <w:rsid w:val="00424330"/>
    <w:rsid w:val="004264D8"/>
    <w:rsid w:val="004301C1"/>
    <w:rsid w:val="00430C7F"/>
    <w:rsid w:val="0043301E"/>
    <w:rsid w:val="00433360"/>
    <w:rsid w:val="00434C62"/>
    <w:rsid w:val="00440F4D"/>
    <w:rsid w:val="00442051"/>
    <w:rsid w:val="00444B7B"/>
    <w:rsid w:val="00445CA3"/>
    <w:rsid w:val="00445E29"/>
    <w:rsid w:val="00452F6A"/>
    <w:rsid w:val="00455C4C"/>
    <w:rsid w:val="00456D12"/>
    <w:rsid w:val="004619FC"/>
    <w:rsid w:val="004623FD"/>
    <w:rsid w:val="0046476C"/>
    <w:rsid w:val="00464C8A"/>
    <w:rsid w:val="00465463"/>
    <w:rsid w:val="0046637D"/>
    <w:rsid w:val="004669C1"/>
    <w:rsid w:val="0047329B"/>
    <w:rsid w:val="00475B21"/>
    <w:rsid w:val="00477E5C"/>
    <w:rsid w:val="00484C74"/>
    <w:rsid w:val="00484F0B"/>
    <w:rsid w:val="004872A3"/>
    <w:rsid w:val="00492536"/>
    <w:rsid w:val="0049448E"/>
    <w:rsid w:val="00494B41"/>
    <w:rsid w:val="00497B42"/>
    <w:rsid w:val="004A5C78"/>
    <w:rsid w:val="004C1047"/>
    <w:rsid w:val="004C42A4"/>
    <w:rsid w:val="004C4C85"/>
    <w:rsid w:val="004D1200"/>
    <w:rsid w:val="004D2DA6"/>
    <w:rsid w:val="004D3919"/>
    <w:rsid w:val="004D5A1A"/>
    <w:rsid w:val="004D7ED0"/>
    <w:rsid w:val="004E3FB1"/>
    <w:rsid w:val="004E51B1"/>
    <w:rsid w:val="004E57ED"/>
    <w:rsid w:val="004F74B6"/>
    <w:rsid w:val="005035E5"/>
    <w:rsid w:val="005063E9"/>
    <w:rsid w:val="0051601A"/>
    <w:rsid w:val="00516FC0"/>
    <w:rsid w:val="00521DB1"/>
    <w:rsid w:val="00522038"/>
    <w:rsid w:val="005231B4"/>
    <w:rsid w:val="005260A9"/>
    <w:rsid w:val="00530E83"/>
    <w:rsid w:val="005315AD"/>
    <w:rsid w:val="005317F8"/>
    <w:rsid w:val="00535252"/>
    <w:rsid w:val="005425BB"/>
    <w:rsid w:val="00542656"/>
    <w:rsid w:val="00542959"/>
    <w:rsid w:val="0054554A"/>
    <w:rsid w:val="005505B6"/>
    <w:rsid w:val="00550EA5"/>
    <w:rsid w:val="0055137B"/>
    <w:rsid w:val="005559E0"/>
    <w:rsid w:val="00557217"/>
    <w:rsid w:val="00562322"/>
    <w:rsid w:val="005655F2"/>
    <w:rsid w:val="005666E4"/>
    <w:rsid w:val="0057233F"/>
    <w:rsid w:val="00572F0E"/>
    <w:rsid w:val="00573FBD"/>
    <w:rsid w:val="0057530B"/>
    <w:rsid w:val="005779C1"/>
    <w:rsid w:val="0058491C"/>
    <w:rsid w:val="005867CF"/>
    <w:rsid w:val="005901E8"/>
    <w:rsid w:val="00590254"/>
    <w:rsid w:val="005908BF"/>
    <w:rsid w:val="00593AF9"/>
    <w:rsid w:val="00594926"/>
    <w:rsid w:val="00595F6A"/>
    <w:rsid w:val="005A2586"/>
    <w:rsid w:val="005A35D7"/>
    <w:rsid w:val="005A364C"/>
    <w:rsid w:val="005A43CD"/>
    <w:rsid w:val="005A533C"/>
    <w:rsid w:val="005A5F8A"/>
    <w:rsid w:val="005A695E"/>
    <w:rsid w:val="005A71CC"/>
    <w:rsid w:val="005B61F8"/>
    <w:rsid w:val="005C1CA4"/>
    <w:rsid w:val="005C1F43"/>
    <w:rsid w:val="005C6AF7"/>
    <w:rsid w:val="005D09FD"/>
    <w:rsid w:val="005D1B2D"/>
    <w:rsid w:val="005D22E6"/>
    <w:rsid w:val="005D23A0"/>
    <w:rsid w:val="005D5F78"/>
    <w:rsid w:val="005D63F0"/>
    <w:rsid w:val="005D701D"/>
    <w:rsid w:val="005D7151"/>
    <w:rsid w:val="005E0F9C"/>
    <w:rsid w:val="005E26CF"/>
    <w:rsid w:val="005E39EB"/>
    <w:rsid w:val="005E4FDB"/>
    <w:rsid w:val="005F0649"/>
    <w:rsid w:val="005F10D5"/>
    <w:rsid w:val="005F6A72"/>
    <w:rsid w:val="005F77F6"/>
    <w:rsid w:val="00600DB5"/>
    <w:rsid w:val="00601F26"/>
    <w:rsid w:val="00601F7B"/>
    <w:rsid w:val="006044C8"/>
    <w:rsid w:val="006122A1"/>
    <w:rsid w:val="00613532"/>
    <w:rsid w:val="0061485B"/>
    <w:rsid w:val="00614BA8"/>
    <w:rsid w:val="0061632D"/>
    <w:rsid w:val="006167CA"/>
    <w:rsid w:val="00625D08"/>
    <w:rsid w:val="00626B80"/>
    <w:rsid w:val="00627D9D"/>
    <w:rsid w:val="0063095F"/>
    <w:rsid w:val="0064013B"/>
    <w:rsid w:val="00641219"/>
    <w:rsid w:val="00641807"/>
    <w:rsid w:val="00643AE5"/>
    <w:rsid w:val="00650CFA"/>
    <w:rsid w:val="00651EFF"/>
    <w:rsid w:val="00654140"/>
    <w:rsid w:val="0065573C"/>
    <w:rsid w:val="00656F38"/>
    <w:rsid w:val="0065770C"/>
    <w:rsid w:val="00657919"/>
    <w:rsid w:val="00660C5A"/>
    <w:rsid w:val="00660CA5"/>
    <w:rsid w:val="00661252"/>
    <w:rsid w:val="0066173C"/>
    <w:rsid w:val="00662575"/>
    <w:rsid w:val="00664A4C"/>
    <w:rsid w:val="00670954"/>
    <w:rsid w:val="00676D4C"/>
    <w:rsid w:val="00681A17"/>
    <w:rsid w:val="006835F6"/>
    <w:rsid w:val="006860B0"/>
    <w:rsid w:val="00686B37"/>
    <w:rsid w:val="00686D4D"/>
    <w:rsid w:val="0068774E"/>
    <w:rsid w:val="00690263"/>
    <w:rsid w:val="0069059A"/>
    <w:rsid w:val="006918DC"/>
    <w:rsid w:val="0069307B"/>
    <w:rsid w:val="006A0ACB"/>
    <w:rsid w:val="006A2140"/>
    <w:rsid w:val="006A2870"/>
    <w:rsid w:val="006B144D"/>
    <w:rsid w:val="006B30D4"/>
    <w:rsid w:val="006B3377"/>
    <w:rsid w:val="006B3394"/>
    <w:rsid w:val="006B33DF"/>
    <w:rsid w:val="006B4697"/>
    <w:rsid w:val="006B4D75"/>
    <w:rsid w:val="006B53AB"/>
    <w:rsid w:val="006D3AC1"/>
    <w:rsid w:val="006D60B2"/>
    <w:rsid w:val="006D70B9"/>
    <w:rsid w:val="006E1A77"/>
    <w:rsid w:val="006E4B24"/>
    <w:rsid w:val="006E56CF"/>
    <w:rsid w:val="006F09E7"/>
    <w:rsid w:val="006F582F"/>
    <w:rsid w:val="00704099"/>
    <w:rsid w:val="00710834"/>
    <w:rsid w:val="00712F44"/>
    <w:rsid w:val="00714617"/>
    <w:rsid w:val="0072049B"/>
    <w:rsid w:val="00720ADC"/>
    <w:rsid w:val="007241FA"/>
    <w:rsid w:val="007242B4"/>
    <w:rsid w:val="007313BC"/>
    <w:rsid w:val="00734957"/>
    <w:rsid w:val="00734E72"/>
    <w:rsid w:val="007353B5"/>
    <w:rsid w:val="00736A99"/>
    <w:rsid w:val="007416F4"/>
    <w:rsid w:val="00741E66"/>
    <w:rsid w:val="00743366"/>
    <w:rsid w:val="0074393E"/>
    <w:rsid w:val="00744233"/>
    <w:rsid w:val="007468C1"/>
    <w:rsid w:val="00747854"/>
    <w:rsid w:val="007511A5"/>
    <w:rsid w:val="00752572"/>
    <w:rsid w:val="007528EC"/>
    <w:rsid w:val="0075307F"/>
    <w:rsid w:val="00757C0C"/>
    <w:rsid w:val="007614BC"/>
    <w:rsid w:val="00761B39"/>
    <w:rsid w:val="00762656"/>
    <w:rsid w:val="007627E0"/>
    <w:rsid w:val="00764EC0"/>
    <w:rsid w:val="007650B7"/>
    <w:rsid w:val="00765634"/>
    <w:rsid w:val="0076619F"/>
    <w:rsid w:val="00766609"/>
    <w:rsid w:val="00770A22"/>
    <w:rsid w:val="00771B6B"/>
    <w:rsid w:val="00773D05"/>
    <w:rsid w:val="00774EE2"/>
    <w:rsid w:val="007807A6"/>
    <w:rsid w:val="007829EF"/>
    <w:rsid w:val="007845D2"/>
    <w:rsid w:val="00784799"/>
    <w:rsid w:val="00787EB0"/>
    <w:rsid w:val="0079164C"/>
    <w:rsid w:val="00793719"/>
    <w:rsid w:val="00794462"/>
    <w:rsid w:val="00795ACA"/>
    <w:rsid w:val="00797DAE"/>
    <w:rsid w:val="007A086B"/>
    <w:rsid w:val="007A1276"/>
    <w:rsid w:val="007A283D"/>
    <w:rsid w:val="007A3985"/>
    <w:rsid w:val="007B0256"/>
    <w:rsid w:val="007B059C"/>
    <w:rsid w:val="007B240A"/>
    <w:rsid w:val="007B3287"/>
    <w:rsid w:val="007C23A1"/>
    <w:rsid w:val="007C23FB"/>
    <w:rsid w:val="007C6346"/>
    <w:rsid w:val="007C7E8E"/>
    <w:rsid w:val="007D147D"/>
    <w:rsid w:val="007D4B13"/>
    <w:rsid w:val="007D5B56"/>
    <w:rsid w:val="007E1545"/>
    <w:rsid w:val="007E250B"/>
    <w:rsid w:val="007E3638"/>
    <w:rsid w:val="007E5AC0"/>
    <w:rsid w:val="007F2127"/>
    <w:rsid w:val="007F31D9"/>
    <w:rsid w:val="007F4159"/>
    <w:rsid w:val="007F609E"/>
    <w:rsid w:val="007F7707"/>
    <w:rsid w:val="00801F95"/>
    <w:rsid w:val="0080278A"/>
    <w:rsid w:val="00802C2B"/>
    <w:rsid w:val="008033BA"/>
    <w:rsid w:val="008077A6"/>
    <w:rsid w:val="00810F6A"/>
    <w:rsid w:val="00812E4D"/>
    <w:rsid w:val="008155F0"/>
    <w:rsid w:val="008168A5"/>
    <w:rsid w:val="00817A6D"/>
    <w:rsid w:val="00822D25"/>
    <w:rsid w:val="00831397"/>
    <w:rsid w:val="00834C0A"/>
    <w:rsid w:val="00837BC5"/>
    <w:rsid w:val="00844235"/>
    <w:rsid w:val="00844820"/>
    <w:rsid w:val="008451AF"/>
    <w:rsid w:val="00860068"/>
    <w:rsid w:val="0086273F"/>
    <w:rsid w:val="00862EF9"/>
    <w:rsid w:val="00865462"/>
    <w:rsid w:val="00870203"/>
    <w:rsid w:val="00871307"/>
    <w:rsid w:val="00873DF3"/>
    <w:rsid w:val="00873EDE"/>
    <w:rsid w:val="00876962"/>
    <w:rsid w:val="00877FE3"/>
    <w:rsid w:val="0088098B"/>
    <w:rsid w:val="008826D8"/>
    <w:rsid w:val="008836C2"/>
    <w:rsid w:val="008846AE"/>
    <w:rsid w:val="00885682"/>
    <w:rsid w:val="00885C6E"/>
    <w:rsid w:val="0088604A"/>
    <w:rsid w:val="00886A69"/>
    <w:rsid w:val="00886C29"/>
    <w:rsid w:val="00887DF0"/>
    <w:rsid w:val="00894C6C"/>
    <w:rsid w:val="00895018"/>
    <w:rsid w:val="0089536B"/>
    <w:rsid w:val="008A066C"/>
    <w:rsid w:val="008A1A7E"/>
    <w:rsid w:val="008A1C97"/>
    <w:rsid w:val="008A3033"/>
    <w:rsid w:val="008A4FD8"/>
    <w:rsid w:val="008B15F4"/>
    <w:rsid w:val="008B2131"/>
    <w:rsid w:val="008B572A"/>
    <w:rsid w:val="008B6112"/>
    <w:rsid w:val="008B6DC8"/>
    <w:rsid w:val="008B7F8D"/>
    <w:rsid w:val="008C3B70"/>
    <w:rsid w:val="008D0D91"/>
    <w:rsid w:val="008D139B"/>
    <w:rsid w:val="008D362F"/>
    <w:rsid w:val="008D7DC6"/>
    <w:rsid w:val="008E2A8D"/>
    <w:rsid w:val="008E3695"/>
    <w:rsid w:val="008E6DF6"/>
    <w:rsid w:val="008F03BF"/>
    <w:rsid w:val="008F37AA"/>
    <w:rsid w:val="008F789C"/>
    <w:rsid w:val="009001DB"/>
    <w:rsid w:val="00900B34"/>
    <w:rsid w:val="00902370"/>
    <w:rsid w:val="00902D30"/>
    <w:rsid w:val="00906B79"/>
    <w:rsid w:val="0090737D"/>
    <w:rsid w:val="00907E75"/>
    <w:rsid w:val="00910621"/>
    <w:rsid w:val="00914336"/>
    <w:rsid w:val="00916581"/>
    <w:rsid w:val="00917494"/>
    <w:rsid w:val="00917BFF"/>
    <w:rsid w:val="00920096"/>
    <w:rsid w:val="009226C9"/>
    <w:rsid w:val="0092653D"/>
    <w:rsid w:val="009267A5"/>
    <w:rsid w:val="00926D21"/>
    <w:rsid w:val="00927FFD"/>
    <w:rsid w:val="009362BD"/>
    <w:rsid w:val="0094059B"/>
    <w:rsid w:val="00941537"/>
    <w:rsid w:val="009415CC"/>
    <w:rsid w:val="00941F36"/>
    <w:rsid w:val="00942111"/>
    <w:rsid w:val="00942517"/>
    <w:rsid w:val="00942FDE"/>
    <w:rsid w:val="0094304F"/>
    <w:rsid w:val="00946100"/>
    <w:rsid w:val="00946E3E"/>
    <w:rsid w:val="0094712D"/>
    <w:rsid w:val="0094782C"/>
    <w:rsid w:val="00950B62"/>
    <w:rsid w:val="009533FA"/>
    <w:rsid w:val="009540AB"/>
    <w:rsid w:val="00956D10"/>
    <w:rsid w:val="009621AD"/>
    <w:rsid w:val="00962422"/>
    <w:rsid w:val="00967894"/>
    <w:rsid w:val="0097148A"/>
    <w:rsid w:val="00971D60"/>
    <w:rsid w:val="00974CC3"/>
    <w:rsid w:val="009754EB"/>
    <w:rsid w:val="00976858"/>
    <w:rsid w:val="009808EA"/>
    <w:rsid w:val="00980A89"/>
    <w:rsid w:val="009835F1"/>
    <w:rsid w:val="009844F8"/>
    <w:rsid w:val="00984B19"/>
    <w:rsid w:val="00987225"/>
    <w:rsid w:val="00992FD7"/>
    <w:rsid w:val="00993575"/>
    <w:rsid w:val="00994B73"/>
    <w:rsid w:val="00995FC7"/>
    <w:rsid w:val="009964F3"/>
    <w:rsid w:val="009A0260"/>
    <w:rsid w:val="009A33C2"/>
    <w:rsid w:val="009A419B"/>
    <w:rsid w:val="009A456F"/>
    <w:rsid w:val="009A51ED"/>
    <w:rsid w:val="009A7D9E"/>
    <w:rsid w:val="009B00B5"/>
    <w:rsid w:val="009B0B2E"/>
    <w:rsid w:val="009B18F7"/>
    <w:rsid w:val="009B3B9D"/>
    <w:rsid w:val="009B5111"/>
    <w:rsid w:val="009B61C9"/>
    <w:rsid w:val="009B70EF"/>
    <w:rsid w:val="009C793F"/>
    <w:rsid w:val="009D0364"/>
    <w:rsid w:val="009D5601"/>
    <w:rsid w:val="009E2004"/>
    <w:rsid w:val="009E3331"/>
    <w:rsid w:val="009E3D93"/>
    <w:rsid w:val="009E43A9"/>
    <w:rsid w:val="009E61DF"/>
    <w:rsid w:val="009F43C2"/>
    <w:rsid w:val="009F4645"/>
    <w:rsid w:val="00A00CCA"/>
    <w:rsid w:val="00A029DF"/>
    <w:rsid w:val="00A0488E"/>
    <w:rsid w:val="00A05846"/>
    <w:rsid w:val="00A05B15"/>
    <w:rsid w:val="00A05EEF"/>
    <w:rsid w:val="00A06406"/>
    <w:rsid w:val="00A06945"/>
    <w:rsid w:val="00A07883"/>
    <w:rsid w:val="00A10A8F"/>
    <w:rsid w:val="00A12416"/>
    <w:rsid w:val="00A1471D"/>
    <w:rsid w:val="00A14898"/>
    <w:rsid w:val="00A17335"/>
    <w:rsid w:val="00A177D0"/>
    <w:rsid w:val="00A21316"/>
    <w:rsid w:val="00A22B9D"/>
    <w:rsid w:val="00A23470"/>
    <w:rsid w:val="00A24411"/>
    <w:rsid w:val="00A3117E"/>
    <w:rsid w:val="00A31E31"/>
    <w:rsid w:val="00A357F1"/>
    <w:rsid w:val="00A37D89"/>
    <w:rsid w:val="00A40396"/>
    <w:rsid w:val="00A42605"/>
    <w:rsid w:val="00A438CF"/>
    <w:rsid w:val="00A4402A"/>
    <w:rsid w:val="00A4774A"/>
    <w:rsid w:val="00A50483"/>
    <w:rsid w:val="00A51D5E"/>
    <w:rsid w:val="00A545D0"/>
    <w:rsid w:val="00A57221"/>
    <w:rsid w:val="00A57EAB"/>
    <w:rsid w:val="00A637A7"/>
    <w:rsid w:val="00A6429C"/>
    <w:rsid w:val="00A80388"/>
    <w:rsid w:val="00A841C2"/>
    <w:rsid w:val="00A8420C"/>
    <w:rsid w:val="00A857E3"/>
    <w:rsid w:val="00A8699A"/>
    <w:rsid w:val="00A91FBE"/>
    <w:rsid w:val="00A96CEE"/>
    <w:rsid w:val="00A96CF9"/>
    <w:rsid w:val="00AA059C"/>
    <w:rsid w:val="00AA1E0F"/>
    <w:rsid w:val="00AA27A4"/>
    <w:rsid w:val="00AA4D14"/>
    <w:rsid w:val="00AA577C"/>
    <w:rsid w:val="00AA7429"/>
    <w:rsid w:val="00AB0489"/>
    <w:rsid w:val="00AC292B"/>
    <w:rsid w:val="00AC37AF"/>
    <w:rsid w:val="00AC48F3"/>
    <w:rsid w:val="00AC5146"/>
    <w:rsid w:val="00AD14A9"/>
    <w:rsid w:val="00AD3675"/>
    <w:rsid w:val="00AD3C4F"/>
    <w:rsid w:val="00AD4467"/>
    <w:rsid w:val="00AE5F01"/>
    <w:rsid w:val="00AE7C43"/>
    <w:rsid w:val="00AF0144"/>
    <w:rsid w:val="00AF4FB4"/>
    <w:rsid w:val="00AF4FD0"/>
    <w:rsid w:val="00AF727A"/>
    <w:rsid w:val="00B00C9D"/>
    <w:rsid w:val="00B01B52"/>
    <w:rsid w:val="00B01BA0"/>
    <w:rsid w:val="00B01BB4"/>
    <w:rsid w:val="00B07CEA"/>
    <w:rsid w:val="00B10091"/>
    <w:rsid w:val="00B10735"/>
    <w:rsid w:val="00B113AA"/>
    <w:rsid w:val="00B12BAB"/>
    <w:rsid w:val="00B12F11"/>
    <w:rsid w:val="00B135A5"/>
    <w:rsid w:val="00B21293"/>
    <w:rsid w:val="00B220FF"/>
    <w:rsid w:val="00B22E72"/>
    <w:rsid w:val="00B2315D"/>
    <w:rsid w:val="00B2615D"/>
    <w:rsid w:val="00B27752"/>
    <w:rsid w:val="00B3034E"/>
    <w:rsid w:val="00B334E8"/>
    <w:rsid w:val="00B34D80"/>
    <w:rsid w:val="00B35C79"/>
    <w:rsid w:val="00B4351C"/>
    <w:rsid w:val="00B43C5A"/>
    <w:rsid w:val="00B51228"/>
    <w:rsid w:val="00B5737F"/>
    <w:rsid w:val="00B62C7D"/>
    <w:rsid w:val="00B659B0"/>
    <w:rsid w:val="00B6647E"/>
    <w:rsid w:val="00B665B5"/>
    <w:rsid w:val="00B80ACC"/>
    <w:rsid w:val="00B81C0A"/>
    <w:rsid w:val="00B8291E"/>
    <w:rsid w:val="00B84B94"/>
    <w:rsid w:val="00B913AE"/>
    <w:rsid w:val="00B95725"/>
    <w:rsid w:val="00B97A53"/>
    <w:rsid w:val="00BA0098"/>
    <w:rsid w:val="00BA07BD"/>
    <w:rsid w:val="00BA2C39"/>
    <w:rsid w:val="00BA3919"/>
    <w:rsid w:val="00BA3956"/>
    <w:rsid w:val="00BA4AB0"/>
    <w:rsid w:val="00BA6972"/>
    <w:rsid w:val="00BB0599"/>
    <w:rsid w:val="00BB1251"/>
    <w:rsid w:val="00BB407B"/>
    <w:rsid w:val="00BB5F43"/>
    <w:rsid w:val="00BC0114"/>
    <w:rsid w:val="00BC0E7F"/>
    <w:rsid w:val="00BC20C2"/>
    <w:rsid w:val="00BC2908"/>
    <w:rsid w:val="00BC3712"/>
    <w:rsid w:val="00BC4096"/>
    <w:rsid w:val="00BC44F4"/>
    <w:rsid w:val="00BC4854"/>
    <w:rsid w:val="00BC62E0"/>
    <w:rsid w:val="00BD042B"/>
    <w:rsid w:val="00BD1A80"/>
    <w:rsid w:val="00BD3668"/>
    <w:rsid w:val="00BD4AB0"/>
    <w:rsid w:val="00BD4CDF"/>
    <w:rsid w:val="00BD5296"/>
    <w:rsid w:val="00BD52EB"/>
    <w:rsid w:val="00BD7DF3"/>
    <w:rsid w:val="00BE046D"/>
    <w:rsid w:val="00BE0EC6"/>
    <w:rsid w:val="00BE2159"/>
    <w:rsid w:val="00BE3ADB"/>
    <w:rsid w:val="00BF0EB6"/>
    <w:rsid w:val="00BF23AA"/>
    <w:rsid w:val="00BF2963"/>
    <w:rsid w:val="00C00F7A"/>
    <w:rsid w:val="00C02459"/>
    <w:rsid w:val="00C04899"/>
    <w:rsid w:val="00C11063"/>
    <w:rsid w:val="00C11D45"/>
    <w:rsid w:val="00C130A9"/>
    <w:rsid w:val="00C14C8F"/>
    <w:rsid w:val="00C1610E"/>
    <w:rsid w:val="00C20EAF"/>
    <w:rsid w:val="00C216F6"/>
    <w:rsid w:val="00C22572"/>
    <w:rsid w:val="00C236CD"/>
    <w:rsid w:val="00C30574"/>
    <w:rsid w:val="00C35F43"/>
    <w:rsid w:val="00C41D04"/>
    <w:rsid w:val="00C46272"/>
    <w:rsid w:val="00C51F48"/>
    <w:rsid w:val="00C52A9A"/>
    <w:rsid w:val="00C5399C"/>
    <w:rsid w:val="00C579D6"/>
    <w:rsid w:val="00C71D50"/>
    <w:rsid w:val="00C73589"/>
    <w:rsid w:val="00C75CF6"/>
    <w:rsid w:val="00C768DB"/>
    <w:rsid w:val="00C76E17"/>
    <w:rsid w:val="00C77BE3"/>
    <w:rsid w:val="00C82152"/>
    <w:rsid w:val="00C83C63"/>
    <w:rsid w:val="00C86C68"/>
    <w:rsid w:val="00C92B61"/>
    <w:rsid w:val="00C95152"/>
    <w:rsid w:val="00C97554"/>
    <w:rsid w:val="00CA1E5A"/>
    <w:rsid w:val="00CA3396"/>
    <w:rsid w:val="00CA4395"/>
    <w:rsid w:val="00CA5015"/>
    <w:rsid w:val="00CA5123"/>
    <w:rsid w:val="00CA5F60"/>
    <w:rsid w:val="00CB020F"/>
    <w:rsid w:val="00CB1EDF"/>
    <w:rsid w:val="00CB4873"/>
    <w:rsid w:val="00CB70EE"/>
    <w:rsid w:val="00CB743F"/>
    <w:rsid w:val="00CB7C6E"/>
    <w:rsid w:val="00CD6AF2"/>
    <w:rsid w:val="00CD6F37"/>
    <w:rsid w:val="00CE03F5"/>
    <w:rsid w:val="00CE36F5"/>
    <w:rsid w:val="00CE5239"/>
    <w:rsid w:val="00CE6EC7"/>
    <w:rsid w:val="00CF179D"/>
    <w:rsid w:val="00CF5A5C"/>
    <w:rsid w:val="00D0193B"/>
    <w:rsid w:val="00D01D9A"/>
    <w:rsid w:val="00D030CC"/>
    <w:rsid w:val="00D03D56"/>
    <w:rsid w:val="00D05948"/>
    <w:rsid w:val="00D06726"/>
    <w:rsid w:val="00D128F7"/>
    <w:rsid w:val="00D1368B"/>
    <w:rsid w:val="00D15A0F"/>
    <w:rsid w:val="00D176D3"/>
    <w:rsid w:val="00D21274"/>
    <w:rsid w:val="00D22EDE"/>
    <w:rsid w:val="00D27650"/>
    <w:rsid w:val="00D27D07"/>
    <w:rsid w:val="00D37FE3"/>
    <w:rsid w:val="00D414C2"/>
    <w:rsid w:val="00D42B8E"/>
    <w:rsid w:val="00D43C18"/>
    <w:rsid w:val="00D47329"/>
    <w:rsid w:val="00D4736A"/>
    <w:rsid w:val="00D47D38"/>
    <w:rsid w:val="00D500D8"/>
    <w:rsid w:val="00D507EB"/>
    <w:rsid w:val="00D50FAE"/>
    <w:rsid w:val="00D5213C"/>
    <w:rsid w:val="00D525EE"/>
    <w:rsid w:val="00D52D1B"/>
    <w:rsid w:val="00D531F0"/>
    <w:rsid w:val="00D537F3"/>
    <w:rsid w:val="00D63B6F"/>
    <w:rsid w:val="00D643C5"/>
    <w:rsid w:val="00D64EA2"/>
    <w:rsid w:val="00D6580A"/>
    <w:rsid w:val="00D65E5B"/>
    <w:rsid w:val="00D6615F"/>
    <w:rsid w:val="00D6795F"/>
    <w:rsid w:val="00D762B9"/>
    <w:rsid w:val="00D85CDE"/>
    <w:rsid w:val="00D87EEF"/>
    <w:rsid w:val="00D9186E"/>
    <w:rsid w:val="00D92162"/>
    <w:rsid w:val="00D9221F"/>
    <w:rsid w:val="00D959F9"/>
    <w:rsid w:val="00D96218"/>
    <w:rsid w:val="00D96E4E"/>
    <w:rsid w:val="00DA1AA0"/>
    <w:rsid w:val="00DA5318"/>
    <w:rsid w:val="00DA6AF2"/>
    <w:rsid w:val="00DB2075"/>
    <w:rsid w:val="00DB562D"/>
    <w:rsid w:val="00DB758F"/>
    <w:rsid w:val="00DC0702"/>
    <w:rsid w:val="00DC22BF"/>
    <w:rsid w:val="00DC4376"/>
    <w:rsid w:val="00DC707F"/>
    <w:rsid w:val="00DD0A99"/>
    <w:rsid w:val="00DD0E3C"/>
    <w:rsid w:val="00DD2984"/>
    <w:rsid w:val="00DD4465"/>
    <w:rsid w:val="00DD4D52"/>
    <w:rsid w:val="00DD7890"/>
    <w:rsid w:val="00DE194A"/>
    <w:rsid w:val="00DE1B86"/>
    <w:rsid w:val="00DE2C01"/>
    <w:rsid w:val="00DF088C"/>
    <w:rsid w:val="00DF0A81"/>
    <w:rsid w:val="00DF164A"/>
    <w:rsid w:val="00DF2B0C"/>
    <w:rsid w:val="00DF46D8"/>
    <w:rsid w:val="00DF61C1"/>
    <w:rsid w:val="00DF66DD"/>
    <w:rsid w:val="00E02D02"/>
    <w:rsid w:val="00E0499E"/>
    <w:rsid w:val="00E06635"/>
    <w:rsid w:val="00E1196B"/>
    <w:rsid w:val="00E123D5"/>
    <w:rsid w:val="00E13963"/>
    <w:rsid w:val="00E1499D"/>
    <w:rsid w:val="00E16106"/>
    <w:rsid w:val="00E16A38"/>
    <w:rsid w:val="00E25816"/>
    <w:rsid w:val="00E35F10"/>
    <w:rsid w:val="00E3715F"/>
    <w:rsid w:val="00E41B5A"/>
    <w:rsid w:val="00E44D43"/>
    <w:rsid w:val="00E46ECD"/>
    <w:rsid w:val="00E46FF3"/>
    <w:rsid w:val="00E475E8"/>
    <w:rsid w:val="00E5215F"/>
    <w:rsid w:val="00E54D8A"/>
    <w:rsid w:val="00E56856"/>
    <w:rsid w:val="00E57877"/>
    <w:rsid w:val="00E600DC"/>
    <w:rsid w:val="00E61245"/>
    <w:rsid w:val="00E62330"/>
    <w:rsid w:val="00E62DC3"/>
    <w:rsid w:val="00E65A1F"/>
    <w:rsid w:val="00E710D5"/>
    <w:rsid w:val="00E72D7E"/>
    <w:rsid w:val="00E73F6C"/>
    <w:rsid w:val="00E75172"/>
    <w:rsid w:val="00E82B21"/>
    <w:rsid w:val="00E83005"/>
    <w:rsid w:val="00E842BD"/>
    <w:rsid w:val="00E85F2C"/>
    <w:rsid w:val="00E86836"/>
    <w:rsid w:val="00E87EF9"/>
    <w:rsid w:val="00E90187"/>
    <w:rsid w:val="00E91662"/>
    <w:rsid w:val="00E916F1"/>
    <w:rsid w:val="00E9450F"/>
    <w:rsid w:val="00E94919"/>
    <w:rsid w:val="00E94D45"/>
    <w:rsid w:val="00E97C86"/>
    <w:rsid w:val="00EA2F08"/>
    <w:rsid w:val="00EA7A38"/>
    <w:rsid w:val="00EB2D4F"/>
    <w:rsid w:val="00EB4A57"/>
    <w:rsid w:val="00EB79E5"/>
    <w:rsid w:val="00EC1EBA"/>
    <w:rsid w:val="00EC3351"/>
    <w:rsid w:val="00EC4CE1"/>
    <w:rsid w:val="00ED0BD6"/>
    <w:rsid w:val="00ED1AA3"/>
    <w:rsid w:val="00ED6611"/>
    <w:rsid w:val="00EE3188"/>
    <w:rsid w:val="00EE3A82"/>
    <w:rsid w:val="00EE5AE5"/>
    <w:rsid w:val="00EE6ED7"/>
    <w:rsid w:val="00EF121D"/>
    <w:rsid w:val="00EF39BE"/>
    <w:rsid w:val="00EF67F7"/>
    <w:rsid w:val="00EF6F1E"/>
    <w:rsid w:val="00F0480E"/>
    <w:rsid w:val="00F07B8F"/>
    <w:rsid w:val="00F126F8"/>
    <w:rsid w:val="00F1710B"/>
    <w:rsid w:val="00F2126D"/>
    <w:rsid w:val="00F2209D"/>
    <w:rsid w:val="00F26091"/>
    <w:rsid w:val="00F2793B"/>
    <w:rsid w:val="00F27D84"/>
    <w:rsid w:val="00F32063"/>
    <w:rsid w:val="00F32842"/>
    <w:rsid w:val="00F3469F"/>
    <w:rsid w:val="00F36D38"/>
    <w:rsid w:val="00F42D36"/>
    <w:rsid w:val="00F455C9"/>
    <w:rsid w:val="00F46C0D"/>
    <w:rsid w:val="00F50C28"/>
    <w:rsid w:val="00F5464E"/>
    <w:rsid w:val="00F55780"/>
    <w:rsid w:val="00F6039A"/>
    <w:rsid w:val="00F62826"/>
    <w:rsid w:val="00F62926"/>
    <w:rsid w:val="00F678D7"/>
    <w:rsid w:val="00F7167D"/>
    <w:rsid w:val="00F734D1"/>
    <w:rsid w:val="00F742D3"/>
    <w:rsid w:val="00F755BB"/>
    <w:rsid w:val="00F761D5"/>
    <w:rsid w:val="00F81A4E"/>
    <w:rsid w:val="00F841BF"/>
    <w:rsid w:val="00F85B93"/>
    <w:rsid w:val="00F96A48"/>
    <w:rsid w:val="00FA3ACE"/>
    <w:rsid w:val="00FA5C57"/>
    <w:rsid w:val="00FB0011"/>
    <w:rsid w:val="00FB0DA2"/>
    <w:rsid w:val="00FB23F0"/>
    <w:rsid w:val="00FB2403"/>
    <w:rsid w:val="00FB2E02"/>
    <w:rsid w:val="00FB45A4"/>
    <w:rsid w:val="00FB609B"/>
    <w:rsid w:val="00FB77AA"/>
    <w:rsid w:val="00FC1A25"/>
    <w:rsid w:val="00FC7069"/>
    <w:rsid w:val="00FD4823"/>
    <w:rsid w:val="00FD51BE"/>
    <w:rsid w:val="00FD553C"/>
    <w:rsid w:val="00FD61B2"/>
    <w:rsid w:val="00FD6529"/>
    <w:rsid w:val="00FD6890"/>
    <w:rsid w:val="00FD7FFB"/>
    <w:rsid w:val="00FE072D"/>
    <w:rsid w:val="00FE0F83"/>
    <w:rsid w:val="00FE122E"/>
    <w:rsid w:val="00FE2BDD"/>
    <w:rsid w:val="00FE6BB1"/>
    <w:rsid w:val="00FF0970"/>
    <w:rsid w:val="00FF40AD"/>
    <w:rsid w:val="00FF5493"/>
    <w:rsid w:val="00FF59AD"/>
    <w:rsid w:val="00FF59B8"/>
    <w:rsid w:val="00FF6908"/>
    <w:rsid w:val="1BF412F3"/>
    <w:rsid w:val="5AC48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9B7A841"/>
  <w15:docId w15:val="{D2A907F6-3E97-4291-BD44-CEC650027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/>
    <w:lsdException w:name="heading 6" w:uiPriority="0"/>
    <w:lsdException w:name="heading 7" w:uiPriority="0"/>
    <w:lsdException w:name="heading 8" w:uiPriority="0"/>
    <w:lsdException w:name="heading 9" w:uiPriority="0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0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2959"/>
    <w:rPr>
      <w:rFonts w:ascii="Arial" w:hAnsi="Arial"/>
      <w:sz w:val="22"/>
      <w:szCs w:val="24"/>
      <w:lang w:val="it-IT" w:eastAsia="de-DE"/>
    </w:rPr>
  </w:style>
  <w:style w:type="paragraph" w:styleId="Heading1">
    <w:name w:val="heading 1"/>
    <w:basedOn w:val="Normal"/>
    <w:next w:val="Text-Blocksatz"/>
    <w:autoRedefine/>
    <w:qFormat/>
    <w:rsid w:val="00967894"/>
    <w:pPr>
      <w:keepNext/>
      <w:numPr>
        <w:numId w:val="8"/>
      </w:numPr>
      <w:tabs>
        <w:tab w:val="left" w:pos="851"/>
      </w:tabs>
      <w:spacing w:after="120"/>
      <w:outlineLvl w:val="0"/>
    </w:pPr>
    <w:rPr>
      <w:rFonts w:cs="Arial"/>
      <w:bCs/>
      <w:kern w:val="32"/>
      <w:sz w:val="28"/>
      <w:szCs w:val="32"/>
    </w:rPr>
  </w:style>
  <w:style w:type="paragraph" w:styleId="Heading2">
    <w:name w:val="heading 2"/>
    <w:basedOn w:val="Normal"/>
    <w:next w:val="Text-Blocksatz"/>
    <w:autoRedefine/>
    <w:qFormat/>
    <w:rsid w:val="00967894"/>
    <w:pPr>
      <w:keepNext/>
      <w:numPr>
        <w:ilvl w:val="1"/>
        <w:numId w:val="8"/>
      </w:numPr>
      <w:tabs>
        <w:tab w:val="left" w:pos="1450"/>
      </w:tabs>
      <w:spacing w:after="120"/>
      <w:outlineLvl w:val="1"/>
    </w:pPr>
    <w:rPr>
      <w:rFonts w:cs="Arial"/>
      <w:bCs/>
      <w:iCs/>
      <w:sz w:val="24"/>
      <w:szCs w:val="28"/>
    </w:rPr>
  </w:style>
  <w:style w:type="paragraph" w:styleId="Heading3">
    <w:name w:val="heading 3"/>
    <w:basedOn w:val="Normal"/>
    <w:next w:val="Text-Blocksatz"/>
    <w:autoRedefine/>
    <w:qFormat/>
    <w:rsid w:val="00967894"/>
    <w:pPr>
      <w:keepNext/>
      <w:numPr>
        <w:ilvl w:val="2"/>
        <w:numId w:val="8"/>
      </w:numPr>
      <w:tabs>
        <w:tab w:val="left" w:pos="850"/>
      </w:tabs>
      <w:spacing w:after="60"/>
      <w:outlineLvl w:val="2"/>
    </w:pPr>
    <w:rPr>
      <w:rFonts w:cs="Arial"/>
      <w:bCs/>
      <w:szCs w:val="26"/>
    </w:rPr>
  </w:style>
  <w:style w:type="paragraph" w:styleId="Heading4">
    <w:name w:val="heading 4"/>
    <w:basedOn w:val="Normal"/>
    <w:next w:val="Formatvorlage1"/>
    <w:autoRedefine/>
    <w:qFormat/>
    <w:rsid w:val="00C75CF6"/>
    <w:pPr>
      <w:keepNext/>
      <w:spacing w:after="60"/>
      <w:outlineLvl w:val="3"/>
    </w:pPr>
    <w:rPr>
      <w:b/>
      <w:bCs/>
      <w:szCs w:val="28"/>
    </w:rPr>
  </w:style>
  <w:style w:type="paragraph" w:styleId="Heading5">
    <w:name w:val="heading 5"/>
    <w:basedOn w:val="Normal"/>
    <w:next w:val="Normal"/>
    <w:rsid w:val="00967894"/>
    <w:pPr>
      <w:numPr>
        <w:ilvl w:val="4"/>
        <w:numId w:val="8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rsid w:val="00967894"/>
    <w:pPr>
      <w:numPr>
        <w:ilvl w:val="5"/>
        <w:numId w:val="8"/>
      </w:numPr>
      <w:spacing w:before="240" w:after="60"/>
      <w:outlineLvl w:val="5"/>
    </w:pPr>
    <w:rPr>
      <w:rFonts w:ascii="Times New Roman" w:hAnsi="Times New Roman"/>
      <w:b/>
      <w:bCs/>
      <w:szCs w:val="22"/>
    </w:rPr>
  </w:style>
  <w:style w:type="paragraph" w:styleId="Heading7">
    <w:name w:val="heading 7"/>
    <w:basedOn w:val="Normal"/>
    <w:next w:val="Normal"/>
    <w:rsid w:val="00967894"/>
    <w:pPr>
      <w:numPr>
        <w:ilvl w:val="6"/>
        <w:numId w:val="8"/>
      </w:numPr>
      <w:spacing w:before="240" w:after="60"/>
      <w:outlineLvl w:val="6"/>
    </w:pPr>
    <w:rPr>
      <w:rFonts w:ascii="Times New Roman" w:hAnsi="Times New Roman"/>
    </w:rPr>
  </w:style>
  <w:style w:type="paragraph" w:styleId="Heading8">
    <w:name w:val="heading 8"/>
    <w:basedOn w:val="Normal"/>
    <w:next w:val="Normal"/>
    <w:rsid w:val="00967894"/>
    <w:pPr>
      <w:numPr>
        <w:ilvl w:val="7"/>
        <w:numId w:val="8"/>
      </w:numPr>
      <w:spacing w:before="240" w:after="60"/>
      <w:outlineLvl w:val="7"/>
    </w:pPr>
    <w:rPr>
      <w:rFonts w:ascii="Times New Roman" w:hAnsi="Times New Roman"/>
      <w:i/>
      <w:iCs/>
    </w:rPr>
  </w:style>
  <w:style w:type="paragraph" w:styleId="Heading9">
    <w:name w:val="heading 9"/>
    <w:basedOn w:val="Normal"/>
    <w:next w:val="Normal"/>
    <w:rsid w:val="00967894"/>
    <w:pPr>
      <w:numPr>
        <w:ilvl w:val="8"/>
        <w:numId w:val="8"/>
      </w:numPr>
      <w:spacing w:before="240" w:after="60"/>
      <w:outlineLvl w:val="8"/>
    </w:pPr>
    <w:rPr>
      <w:rFonts w:cs="Arial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-Blocksatz">
    <w:name w:val="Text-Blocksatz"/>
    <w:basedOn w:val="Normal"/>
    <w:rsid w:val="008E3695"/>
    <w:pPr>
      <w:spacing w:before="120"/>
      <w:jc w:val="both"/>
    </w:pPr>
  </w:style>
  <w:style w:type="paragraph" w:styleId="Footer">
    <w:name w:val="footer"/>
    <w:basedOn w:val="Normal"/>
    <w:link w:val="FooterChar"/>
    <w:autoRedefine/>
    <w:uiPriority w:val="99"/>
    <w:rsid w:val="00484F0B"/>
    <w:pPr>
      <w:tabs>
        <w:tab w:val="left" w:pos="1980"/>
        <w:tab w:val="center" w:pos="4536"/>
        <w:tab w:val="right" w:pos="9072"/>
      </w:tabs>
      <w:ind w:left="360"/>
      <w:jc w:val="right"/>
    </w:pPr>
    <w:rPr>
      <w:color w:val="000000" w:themeColor="text1"/>
      <w:sz w:val="18"/>
      <w:szCs w:val="18"/>
      <w:lang w:val="de-DE"/>
    </w:rPr>
  </w:style>
  <w:style w:type="paragraph" w:customStyle="1" w:styleId="berschriftoNr">
    <w:name w:val="Überschrift o. Nr."/>
    <w:basedOn w:val="Normal"/>
    <w:next w:val="Text-Blocksatz"/>
    <w:rsid w:val="008E3695"/>
    <w:pPr>
      <w:spacing w:before="240" w:after="120"/>
    </w:pPr>
    <w:rPr>
      <w:b/>
      <w:bCs/>
    </w:rPr>
  </w:style>
  <w:style w:type="paragraph" w:customStyle="1" w:styleId="Aufzhlung1">
    <w:name w:val="Aufzählung 1"/>
    <w:basedOn w:val="Normal"/>
    <w:rsid w:val="008E3695"/>
    <w:pPr>
      <w:numPr>
        <w:numId w:val="5"/>
      </w:numPr>
      <w:tabs>
        <w:tab w:val="clear" w:pos="1312"/>
        <w:tab w:val="left" w:pos="1220"/>
      </w:tabs>
      <w:spacing w:line="25" w:lineRule="atLeast"/>
      <w:ind w:left="1310" w:hanging="448"/>
    </w:pPr>
  </w:style>
  <w:style w:type="paragraph" w:customStyle="1" w:styleId="Aufzhlung2">
    <w:name w:val="Aufzählung 2"/>
    <w:basedOn w:val="Aufzhlung1"/>
    <w:rsid w:val="008E3695"/>
    <w:pPr>
      <w:numPr>
        <w:numId w:val="6"/>
      </w:numPr>
      <w:tabs>
        <w:tab w:val="clear" w:pos="1220"/>
      </w:tabs>
    </w:pPr>
  </w:style>
  <w:style w:type="paragraph" w:styleId="Header">
    <w:name w:val="header"/>
    <w:aliases w:val="kopf,k"/>
    <w:basedOn w:val="Normal"/>
    <w:link w:val="HeaderChar"/>
    <w:uiPriority w:val="99"/>
    <w:rsid w:val="008E3695"/>
    <w:pPr>
      <w:tabs>
        <w:tab w:val="center" w:pos="4536"/>
        <w:tab w:val="right" w:pos="9072"/>
      </w:tabs>
      <w:ind w:left="400"/>
    </w:pPr>
    <w:rPr>
      <w:sz w:val="18"/>
    </w:rPr>
  </w:style>
  <w:style w:type="paragraph" w:styleId="FootnoteText">
    <w:name w:val="footnote text"/>
    <w:basedOn w:val="Normal"/>
    <w:semiHidden/>
    <w:rsid w:val="008E3695"/>
    <w:rPr>
      <w:sz w:val="18"/>
      <w:szCs w:val="20"/>
    </w:rPr>
  </w:style>
  <w:style w:type="paragraph" w:styleId="BalloonText">
    <w:name w:val="Balloon Text"/>
    <w:basedOn w:val="Normal"/>
    <w:semiHidden/>
    <w:rsid w:val="0075307F"/>
    <w:rPr>
      <w:rFonts w:ascii="Tahoma" w:hAnsi="Tahoma" w:cs="Tahoma"/>
      <w:sz w:val="16"/>
      <w:szCs w:val="16"/>
    </w:rPr>
  </w:style>
  <w:style w:type="paragraph" w:styleId="TOC1">
    <w:name w:val="toc 1"/>
    <w:basedOn w:val="Normal"/>
    <w:next w:val="Normal"/>
    <w:autoRedefine/>
    <w:uiPriority w:val="39"/>
    <w:rsid w:val="00C75CF6"/>
    <w:pPr>
      <w:tabs>
        <w:tab w:val="left" w:pos="540"/>
        <w:tab w:val="left" w:pos="900"/>
        <w:tab w:val="left" w:pos="1260"/>
        <w:tab w:val="right" w:leader="underscore" w:pos="9060"/>
      </w:tabs>
      <w:spacing w:before="160"/>
      <w:ind w:left="400"/>
    </w:pPr>
    <w:rPr>
      <w:b/>
      <w:noProof/>
      <w:szCs w:val="28"/>
    </w:rPr>
  </w:style>
  <w:style w:type="paragraph" w:styleId="TOC2">
    <w:name w:val="toc 2"/>
    <w:basedOn w:val="Normal"/>
    <w:next w:val="Normal"/>
    <w:uiPriority w:val="39"/>
    <w:rsid w:val="008E3695"/>
    <w:pPr>
      <w:tabs>
        <w:tab w:val="left" w:pos="1260"/>
        <w:tab w:val="right" w:leader="underscore" w:pos="9060"/>
      </w:tabs>
      <w:spacing w:before="120"/>
      <w:ind w:left="1260" w:hanging="721"/>
    </w:pPr>
    <w:rPr>
      <w:noProof/>
      <w:szCs w:val="32"/>
    </w:rPr>
  </w:style>
  <w:style w:type="paragraph" w:styleId="TOC3">
    <w:name w:val="toc 3"/>
    <w:basedOn w:val="Normal"/>
    <w:next w:val="Normal"/>
    <w:uiPriority w:val="39"/>
    <w:rsid w:val="008A066C"/>
    <w:pPr>
      <w:tabs>
        <w:tab w:val="left" w:pos="1260"/>
        <w:tab w:val="right" w:leader="underscore" w:pos="9060"/>
      </w:tabs>
      <w:spacing w:after="60" w:line="288" w:lineRule="auto"/>
      <w:ind w:left="1702" w:hanging="851"/>
    </w:pPr>
    <w:rPr>
      <w:noProof/>
    </w:rPr>
  </w:style>
  <w:style w:type="character" w:styleId="FootnoteReference">
    <w:name w:val="footnote reference"/>
    <w:semiHidden/>
    <w:rsid w:val="008E3695"/>
    <w:rPr>
      <w:vertAlign w:val="superscript"/>
    </w:rPr>
  </w:style>
  <w:style w:type="paragraph" w:customStyle="1" w:styleId="Haupttitel">
    <w:name w:val="Haupttitel"/>
    <w:basedOn w:val="Normal"/>
    <w:rsid w:val="008E3695"/>
    <w:pPr>
      <w:spacing w:before="600" w:after="120"/>
      <w:ind w:left="140"/>
    </w:pPr>
    <w:rPr>
      <w:smallCaps/>
      <w:sz w:val="48"/>
    </w:rPr>
  </w:style>
  <w:style w:type="paragraph" w:customStyle="1" w:styleId="Inhalt">
    <w:name w:val="Inhalt"/>
    <w:basedOn w:val="Heading1"/>
    <w:rsid w:val="008E3695"/>
    <w:pPr>
      <w:ind w:left="400"/>
    </w:pPr>
  </w:style>
  <w:style w:type="paragraph" w:customStyle="1" w:styleId="UntertitelTitelseite">
    <w:name w:val="Untertitel Titelseite"/>
    <w:basedOn w:val="Inhalt"/>
    <w:rsid w:val="008E3695"/>
    <w:pPr>
      <w:spacing w:before="120"/>
      <w:ind w:left="140"/>
    </w:pPr>
    <w:rPr>
      <w:b/>
      <w:bCs w:val="0"/>
    </w:rPr>
  </w:style>
  <w:style w:type="paragraph" w:customStyle="1" w:styleId="Autor">
    <w:name w:val="Autor"/>
    <w:basedOn w:val="Normal"/>
    <w:rsid w:val="008E3695"/>
    <w:pPr>
      <w:spacing w:before="120"/>
      <w:ind w:left="140"/>
    </w:pPr>
  </w:style>
  <w:style w:type="paragraph" w:customStyle="1" w:styleId="DatumundVersion">
    <w:name w:val="Datum und Version"/>
    <w:basedOn w:val="Normal"/>
    <w:rsid w:val="008E3695"/>
    <w:pPr>
      <w:spacing w:before="120"/>
      <w:jc w:val="right"/>
    </w:pPr>
  </w:style>
  <w:style w:type="paragraph" w:customStyle="1" w:styleId="DateinameundDatum">
    <w:name w:val="Dateiname und Datum"/>
    <w:basedOn w:val="DatumundVersion"/>
    <w:autoRedefine/>
    <w:rsid w:val="008E3695"/>
    <w:pPr>
      <w:spacing w:before="480"/>
      <w:ind w:left="851"/>
      <w:jc w:val="left"/>
    </w:pPr>
    <w:rPr>
      <w:color w:val="999999"/>
      <w:sz w:val="16"/>
    </w:rPr>
  </w:style>
  <w:style w:type="character" w:styleId="Hyperlink">
    <w:name w:val="Hyperlink"/>
    <w:rsid w:val="00920096"/>
    <w:rPr>
      <w:rFonts w:ascii="Arial" w:hAnsi="Arial"/>
      <w:color w:val="333399"/>
      <w:sz w:val="20"/>
      <w:u w:val="none"/>
      <w:bdr w:val="none" w:sz="0" w:space="0" w:color="auto"/>
      <w:lang w:val="de-CH"/>
    </w:rPr>
  </w:style>
  <w:style w:type="paragraph" w:styleId="Signature">
    <w:name w:val="Signature"/>
    <w:basedOn w:val="Normal"/>
    <w:rsid w:val="008E3695"/>
    <w:pPr>
      <w:ind w:left="4252"/>
    </w:pPr>
  </w:style>
  <w:style w:type="paragraph" w:styleId="TOC8">
    <w:name w:val="toc 8"/>
    <w:aliases w:val="v8,Abb/Tab.Verzeichnis"/>
    <w:basedOn w:val="Normal"/>
    <w:semiHidden/>
    <w:rsid w:val="008E3695"/>
    <w:pPr>
      <w:keepLines/>
      <w:tabs>
        <w:tab w:val="right" w:pos="8505"/>
      </w:tabs>
      <w:spacing w:before="120" w:line="360" w:lineRule="atLeast"/>
      <w:ind w:left="1984" w:right="1134" w:hanging="1134"/>
    </w:pPr>
    <w:rPr>
      <w:szCs w:val="20"/>
    </w:rPr>
  </w:style>
  <w:style w:type="paragraph" w:customStyle="1" w:styleId="Aufzhlung1Zahl">
    <w:name w:val="Aufzählung 1 Zahl"/>
    <w:basedOn w:val="Aufzhlung1"/>
    <w:rsid w:val="008E3695"/>
    <w:pPr>
      <w:numPr>
        <w:numId w:val="1"/>
      </w:numPr>
      <w:ind w:left="1219" w:hanging="357"/>
    </w:pPr>
  </w:style>
  <w:style w:type="paragraph" w:customStyle="1" w:styleId="Aufzhlung2Zahl">
    <w:name w:val="Aufzählung 2 Zahl"/>
    <w:basedOn w:val="Aufzhlung2"/>
    <w:rsid w:val="008E3695"/>
    <w:pPr>
      <w:numPr>
        <w:numId w:val="2"/>
      </w:numPr>
    </w:pPr>
  </w:style>
  <w:style w:type="paragraph" w:customStyle="1" w:styleId="Quelle">
    <w:name w:val="Quelle"/>
    <w:aliases w:val="q"/>
    <w:basedOn w:val="Normal"/>
    <w:next w:val="Text-Blocksatz"/>
    <w:rsid w:val="008E3695"/>
    <w:pPr>
      <w:keepLines/>
      <w:spacing w:before="240" w:after="240"/>
      <w:ind w:left="1420" w:hanging="720"/>
    </w:pPr>
    <w:rPr>
      <w:szCs w:val="20"/>
    </w:rPr>
  </w:style>
  <w:style w:type="paragraph" w:customStyle="1" w:styleId="Tab-Aufzhlung1a">
    <w:name w:val="Tab-Aufzählung 1a"/>
    <w:aliases w:val="ta1,ta"/>
    <w:basedOn w:val="Normal"/>
    <w:rsid w:val="008E3695"/>
    <w:pPr>
      <w:keepNext/>
      <w:keepLines/>
      <w:numPr>
        <w:numId w:val="4"/>
      </w:numPr>
      <w:tabs>
        <w:tab w:val="clear" w:pos="504"/>
        <w:tab w:val="left" w:pos="80"/>
        <w:tab w:val="left" w:pos="240"/>
      </w:tabs>
      <w:spacing w:before="120" w:after="40" w:line="160" w:lineRule="atLeast"/>
      <w:ind w:left="240" w:hanging="200"/>
    </w:pPr>
    <w:rPr>
      <w:sz w:val="18"/>
      <w:szCs w:val="20"/>
    </w:rPr>
  </w:style>
  <w:style w:type="paragraph" w:customStyle="1" w:styleId="Tab-Aufzhlung2a">
    <w:name w:val="Tab-Aufzählung 2a"/>
    <w:aliases w:val="ta2"/>
    <w:basedOn w:val="Tab-Aufzhlung1a"/>
    <w:rsid w:val="008E3695"/>
    <w:pPr>
      <w:numPr>
        <w:numId w:val="3"/>
      </w:numPr>
      <w:tabs>
        <w:tab w:val="clear" w:pos="80"/>
        <w:tab w:val="clear" w:pos="864"/>
        <w:tab w:val="left" w:pos="440"/>
      </w:tabs>
      <w:spacing w:before="0"/>
      <w:ind w:left="440" w:hanging="200"/>
    </w:pPr>
  </w:style>
  <w:style w:type="paragraph" w:customStyle="1" w:styleId="Tab-Text">
    <w:name w:val="Tab-Text"/>
    <w:aliases w:val="tt"/>
    <w:basedOn w:val="Normal"/>
    <w:rsid w:val="008E3695"/>
    <w:pPr>
      <w:keepNext/>
      <w:keepLines/>
      <w:spacing w:before="120" w:after="120" w:line="240" w:lineRule="atLeast"/>
      <w:ind w:left="144"/>
    </w:pPr>
    <w:rPr>
      <w:sz w:val="18"/>
      <w:szCs w:val="20"/>
    </w:rPr>
  </w:style>
  <w:style w:type="character" w:styleId="FollowedHyperlink">
    <w:name w:val="FollowedHyperlink"/>
    <w:uiPriority w:val="99"/>
    <w:rsid w:val="008E3695"/>
    <w:rPr>
      <w:color w:val="800080"/>
      <w:u w:val="single"/>
    </w:rPr>
  </w:style>
  <w:style w:type="paragraph" w:customStyle="1" w:styleId="Kernaussage">
    <w:name w:val="Kernaussage"/>
    <w:basedOn w:val="Text-Blocksatz"/>
    <w:rsid w:val="008E3695"/>
    <w:pPr>
      <w:keepLines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5" w:color="auto" w:fill="FFFFFF"/>
    </w:pPr>
  </w:style>
  <w:style w:type="paragraph" w:customStyle="1" w:styleId="Text-BlocksatzKURSIV">
    <w:name w:val="Text-Blocksatz KURSIV"/>
    <w:basedOn w:val="Text-Blocksatz"/>
    <w:next w:val="Text-Blocksatz"/>
    <w:rsid w:val="008E3695"/>
    <w:rPr>
      <w:i/>
    </w:rPr>
  </w:style>
  <w:style w:type="paragraph" w:customStyle="1" w:styleId="Text-BlocksatzFETT">
    <w:name w:val="Text-Blocksatz FETT"/>
    <w:basedOn w:val="Text-Blocksatz"/>
    <w:next w:val="Text-Blocksatz"/>
    <w:rsid w:val="008E3695"/>
    <w:rPr>
      <w:b/>
    </w:rPr>
  </w:style>
  <w:style w:type="paragraph" w:customStyle="1" w:styleId="Abbildung">
    <w:name w:val="Abbildung"/>
    <w:basedOn w:val="Normal"/>
    <w:next w:val="Caption"/>
    <w:rsid w:val="008E3695"/>
    <w:pPr>
      <w:spacing w:before="360" w:after="40"/>
    </w:pPr>
  </w:style>
  <w:style w:type="paragraph" w:styleId="Caption">
    <w:name w:val="caption"/>
    <w:basedOn w:val="Normal"/>
    <w:next w:val="Text-Blocksatz"/>
    <w:autoRedefine/>
    <w:rsid w:val="008E3695"/>
    <w:pPr>
      <w:spacing w:after="240"/>
    </w:pPr>
    <w:rPr>
      <w:sz w:val="18"/>
      <w:szCs w:val="20"/>
    </w:rPr>
  </w:style>
  <w:style w:type="paragraph" w:customStyle="1" w:styleId="Formatvorlage1">
    <w:name w:val="Formatvorlage1"/>
    <w:basedOn w:val="Text-Blocksatz"/>
    <w:next w:val="Date"/>
    <w:rsid w:val="008E3695"/>
  </w:style>
  <w:style w:type="paragraph" w:styleId="Date">
    <w:name w:val="Date"/>
    <w:basedOn w:val="Normal"/>
    <w:next w:val="Normal"/>
    <w:rsid w:val="008E3695"/>
  </w:style>
  <w:style w:type="paragraph" w:customStyle="1" w:styleId="msolistparagraph0">
    <w:name w:val="msolistparagraph"/>
    <w:basedOn w:val="Normal"/>
    <w:rsid w:val="00657919"/>
    <w:pPr>
      <w:ind w:left="720"/>
    </w:pPr>
    <w:rPr>
      <w:rFonts w:ascii="Calibri" w:hAnsi="Calibri"/>
      <w:szCs w:val="22"/>
      <w:lang w:eastAsia="de-CH"/>
    </w:rPr>
  </w:style>
  <w:style w:type="paragraph" w:styleId="ListParagraph">
    <w:name w:val="List Paragraph"/>
    <w:basedOn w:val="Normal"/>
    <w:uiPriority w:val="34"/>
    <w:qFormat/>
    <w:rsid w:val="007829EF"/>
    <w:pPr>
      <w:ind w:left="720"/>
    </w:pPr>
    <w:rPr>
      <w:rFonts w:ascii="Calibri" w:eastAsia="Calibri" w:hAnsi="Calibri"/>
      <w:szCs w:val="22"/>
      <w:lang w:eastAsia="de-CH"/>
    </w:rPr>
  </w:style>
  <w:style w:type="character" w:customStyle="1" w:styleId="FooterChar">
    <w:name w:val="Footer Char"/>
    <w:link w:val="Footer"/>
    <w:uiPriority w:val="99"/>
    <w:rsid w:val="00484F0B"/>
    <w:rPr>
      <w:rFonts w:ascii="Verdana" w:hAnsi="Verdana"/>
      <w:color w:val="000000" w:themeColor="text1"/>
      <w:sz w:val="18"/>
      <w:szCs w:val="18"/>
      <w:lang w:val="de-DE" w:eastAsia="de-DE"/>
    </w:rPr>
  </w:style>
  <w:style w:type="paragraph" w:customStyle="1" w:styleId="berschriftDokument">
    <w:name w:val="Überschrift Dokument"/>
    <w:basedOn w:val="Heading1"/>
    <w:next w:val="Text-Blocksatz"/>
    <w:rsid w:val="00E82B21"/>
    <w:pPr>
      <w:tabs>
        <w:tab w:val="clear" w:pos="851"/>
      </w:tabs>
      <w:spacing w:before="1200" w:after="240" w:line="300" w:lineRule="auto"/>
    </w:pPr>
    <w:rPr>
      <w:smallCaps/>
    </w:rPr>
  </w:style>
  <w:style w:type="character" w:styleId="Strong">
    <w:name w:val="Strong"/>
    <w:rsid w:val="00E82B21"/>
    <w:rPr>
      <w:b/>
      <w:bCs/>
    </w:rPr>
  </w:style>
  <w:style w:type="paragraph" w:styleId="DocumentMap">
    <w:name w:val="Document Map"/>
    <w:basedOn w:val="Normal"/>
    <w:semiHidden/>
    <w:rsid w:val="00AC292B"/>
    <w:pPr>
      <w:shd w:val="clear" w:color="auto" w:fill="000080"/>
    </w:pPr>
    <w:rPr>
      <w:rFonts w:ascii="Tahoma" w:hAnsi="Tahoma" w:cs="Tahoma"/>
      <w:szCs w:val="20"/>
    </w:rPr>
  </w:style>
  <w:style w:type="character" w:styleId="CommentReference">
    <w:name w:val="annotation reference"/>
    <w:semiHidden/>
    <w:rsid w:val="00D05948"/>
    <w:rPr>
      <w:sz w:val="16"/>
      <w:szCs w:val="16"/>
    </w:rPr>
  </w:style>
  <w:style w:type="paragraph" w:styleId="CommentText">
    <w:name w:val="annotation text"/>
    <w:basedOn w:val="Normal"/>
    <w:semiHidden/>
    <w:rsid w:val="00D05948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D05948"/>
    <w:rPr>
      <w:b/>
      <w:bCs/>
    </w:rPr>
  </w:style>
  <w:style w:type="table" w:styleId="TableGrid">
    <w:name w:val="Table Grid"/>
    <w:basedOn w:val="TableNormal"/>
    <w:rsid w:val="00516F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C11063"/>
    <w:rPr>
      <w:rFonts w:eastAsia="Calibri"/>
      <w:szCs w:val="21"/>
      <w:lang w:eastAsia="en-US"/>
    </w:rPr>
  </w:style>
  <w:style w:type="character" w:customStyle="1" w:styleId="PlainTextChar">
    <w:name w:val="Plain Text Char"/>
    <w:link w:val="PlainText"/>
    <w:uiPriority w:val="99"/>
    <w:rsid w:val="00C11063"/>
    <w:rPr>
      <w:rFonts w:ascii="Arial" w:eastAsia="Calibri" w:hAnsi="Arial"/>
      <w:szCs w:val="21"/>
      <w:lang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A438CF"/>
    <w:pPr>
      <w:keepLines/>
      <w:tabs>
        <w:tab w:val="clear" w:pos="851"/>
      </w:tabs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Cs w:val="28"/>
      <w:lang w:eastAsia="de-CH"/>
    </w:rPr>
  </w:style>
  <w:style w:type="paragraph" w:customStyle="1" w:styleId="Aufzhlung">
    <w:name w:val="Aufzählung"/>
    <w:basedOn w:val="Normal"/>
    <w:link w:val="AufzhlungZchn"/>
    <w:autoRedefine/>
    <w:qFormat/>
    <w:rsid w:val="002E72EC"/>
    <w:pPr>
      <w:numPr>
        <w:numId w:val="9"/>
      </w:numPr>
      <w:spacing w:before="60" w:after="60"/>
      <w:ind w:left="924" w:hanging="357"/>
    </w:pPr>
  </w:style>
  <w:style w:type="character" w:customStyle="1" w:styleId="AufzhlungZchn">
    <w:name w:val="Aufzählung Zchn"/>
    <w:basedOn w:val="DefaultParagraphFont"/>
    <w:link w:val="Aufzhlung"/>
    <w:rsid w:val="002E72EC"/>
    <w:rPr>
      <w:rFonts w:ascii="Arial" w:hAnsi="Arial"/>
      <w:sz w:val="22"/>
      <w:szCs w:val="24"/>
      <w:lang w:eastAsia="de-DE"/>
    </w:rPr>
  </w:style>
  <w:style w:type="character" w:customStyle="1" w:styleId="HeaderChar">
    <w:name w:val="Header Char"/>
    <w:aliases w:val="kopf Char,k Char"/>
    <w:basedOn w:val="DefaultParagraphFont"/>
    <w:link w:val="Header"/>
    <w:uiPriority w:val="99"/>
    <w:rsid w:val="001A6806"/>
    <w:rPr>
      <w:rFonts w:ascii="Arial" w:hAnsi="Arial"/>
      <w:sz w:val="18"/>
      <w:szCs w:val="24"/>
      <w:lang w:eastAsia="de-DE"/>
    </w:rPr>
  </w:style>
  <w:style w:type="paragraph" w:styleId="TableofFigures">
    <w:name w:val="table of figures"/>
    <w:basedOn w:val="Normal"/>
    <w:next w:val="Normal"/>
    <w:uiPriority w:val="99"/>
    <w:unhideWhenUsed/>
    <w:rsid w:val="008A066C"/>
    <w:pPr>
      <w:spacing w:after="120"/>
    </w:pPr>
  </w:style>
  <w:style w:type="numbering" w:customStyle="1" w:styleId="KeineListe1">
    <w:name w:val="Keine Liste1"/>
    <w:next w:val="NoList"/>
    <w:uiPriority w:val="99"/>
    <w:semiHidden/>
    <w:unhideWhenUsed/>
    <w:rsid w:val="009001DB"/>
  </w:style>
  <w:style w:type="character" w:styleId="PageNumber">
    <w:name w:val="page number"/>
    <w:rsid w:val="009001DB"/>
    <w:rPr>
      <w:rFonts w:cs="Arial"/>
      <w:szCs w:val="22"/>
      <w:lang w:val="de-CH"/>
    </w:rPr>
  </w:style>
  <w:style w:type="character" w:styleId="PlaceholderText">
    <w:name w:val="Placeholder Text"/>
    <w:basedOn w:val="DefaultParagraphFont"/>
    <w:uiPriority w:val="99"/>
    <w:semiHidden/>
    <w:rsid w:val="009001DB"/>
    <w:rPr>
      <w:color w:val="808080"/>
    </w:rPr>
  </w:style>
  <w:style w:type="paragraph" w:styleId="Revision">
    <w:name w:val="Revision"/>
    <w:hidden/>
    <w:uiPriority w:val="99"/>
    <w:semiHidden/>
    <w:rsid w:val="009001DB"/>
    <w:rPr>
      <w:rFonts w:ascii="Arial" w:hAnsi="Arial"/>
    </w:rPr>
  </w:style>
  <w:style w:type="character" w:customStyle="1" w:styleId="NichtaufgelsteErwhnung1">
    <w:name w:val="Nicht aufgelöste Erwähnung1"/>
    <w:basedOn w:val="DefaultParagraphFont"/>
    <w:uiPriority w:val="99"/>
    <w:semiHidden/>
    <w:unhideWhenUsed/>
    <w:rsid w:val="006A0A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4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02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34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58238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36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644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94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1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555698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4655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6492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6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94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13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902014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997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38462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42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22114">
          <w:marLeft w:val="162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7518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83092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78755">
          <w:marLeft w:val="162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26173">
          <w:marLeft w:val="162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07686">
          <w:marLeft w:val="162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0565">
          <w:marLeft w:val="162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20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eter\CloudStation\UP_PSG_2020-23\02_Grundlagen_Projektfinanzierung\Antragsformular_Hilfsblatt\20160919_Vorlage_Antragsformular_F&#246;rderleistungen_PSG_2020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2020-04-24T00:00:00</PublishDate>
  <Abstract/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70eefb8-8acf-4e59-848e-8ae9108bec9e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11D3B89C0E40D4AA9698E12A1B7F40D" ma:contentTypeVersion="2842" ma:contentTypeDescription="Ein neues Dokument erstellen." ma:contentTypeScope="" ma:versionID="4c1abfafcfbaf99539971c037e178cea">
  <xsd:schema xmlns:xsd="http://www.w3.org/2001/XMLSchema" xmlns:xs="http://www.w3.org/2001/XMLSchema" xmlns:p="http://schemas.microsoft.com/office/2006/metadata/properties" xmlns:ns2="470eefb8-8acf-4e59-848e-8ae9108bec9e" targetNamespace="http://schemas.microsoft.com/office/2006/metadata/properties" ma:root="true" ma:fieldsID="e9c5cf3c5c59d500bdee2c68ed754b2f" ns2:_="">
    <xsd:import namespace="470eefb8-8acf-4e59-848e-8ae9108bec9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0eefb8-8acf-4e59-848e-8ae9108bec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2" nillable="true" ma:displayName="Bildmarkierungen_0" ma:hidden="true" ma:internalName="lcf76f155ced4ddcb4097134ff3c332f">
      <xsd:simpleType>
        <xsd:restriction base="dms:Note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76E0A6D-DC7F-42B3-8A37-366D552169AC}">
  <ds:schemaRefs>
    <ds:schemaRef ds:uri="http://schemas.microsoft.com/office/2006/metadata/properties"/>
    <ds:schemaRef ds:uri="http://purl.org/dc/elements/1.1/"/>
    <ds:schemaRef ds:uri="http://www.w3.org/XML/1998/namespace"/>
    <ds:schemaRef ds:uri="http://purl.org/dc/dcmitype/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470eefb8-8acf-4e59-848e-8ae9108bec9e"/>
  </ds:schemaRefs>
</ds:datastoreItem>
</file>

<file path=customXml/itemProps3.xml><?xml version="1.0" encoding="utf-8"?>
<ds:datastoreItem xmlns:ds="http://schemas.openxmlformats.org/officeDocument/2006/customXml" ds:itemID="{BCB00354-E73C-4A2C-BF6B-E3BDC6A3AC1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23898BC-722A-4333-B475-F2A3B9FD519A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5388C0F8-5032-475D-9E4D-D7E695E69C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0eefb8-8acf-4e59-848e-8ae9108bec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20160919_Vorlage_Antragsformular_Förderleistungen_PSG_2020.dotx</Template>
  <TotalTime>0</TotalTime>
  <Pages>1</Pages>
  <Words>1310</Words>
  <Characters>7471</Characters>
  <Application>Microsoft Office Word</Application>
  <DocSecurity>4</DocSecurity>
  <Lines>62</Lines>
  <Paragraphs>17</Paragraphs>
  <ScaleCrop>false</ScaleCrop>
  <Company>Hewlett-Packard</Company>
  <LinksUpToDate>false</LinksUpToDate>
  <CharactersWithSpaces>8764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dieter</dc:creator>
  <cp:keywords/>
  <cp:lastModifiedBy>Beivi Anja (Ext)</cp:lastModifiedBy>
  <cp:revision>8</cp:revision>
  <cp:lastPrinted>2020-06-10T09:54:00Z</cp:lastPrinted>
  <dcterms:created xsi:type="dcterms:W3CDTF">2024-04-02T15:18:00Z</dcterms:created>
  <dcterms:modified xsi:type="dcterms:W3CDTF">2025-08-28T11:42:00Z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0x010100F11D3B89C0E40D4AA9698E12A1B7F40D</vt:lpwstr>
  </property>
  <property fmtid="{D5CDD505-2E9C-101B-9397-08002B2CF9AE}" pid="3" name="Order">
    <vt:r8>3892200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</Properties>
</file>